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9A3B3" w14:textId="7FCF11C6" w:rsidR="007C7F61" w:rsidRPr="007C7F61" w:rsidRDefault="007C7F61" w:rsidP="007C7F61">
      <w:pPr>
        <w:jc w:val="right"/>
        <w:rPr>
          <w:rFonts w:ascii="Calibri" w:hAnsi="Calibri" w:cs="Calibri"/>
          <w:i/>
          <w:iCs/>
          <w:sz w:val="20"/>
          <w:szCs w:val="20"/>
        </w:rPr>
      </w:pPr>
      <w:r w:rsidRPr="007C7F61">
        <w:rPr>
          <w:rFonts w:ascii="Calibri" w:hAnsi="Calibri" w:cs="Calibri"/>
          <w:i/>
          <w:iCs/>
          <w:sz w:val="20"/>
          <w:szCs w:val="20"/>
        </w:rPr>
        <w:t>Utfylt skjema sendes instituttlede</w:t>
      </w:r>
      <w:r w:rsidR="0022506B">
        <w:rPr>
          <w:rFonts w:ascii="Calibri" w:hAnsi="Calibri" w:cs="Calibri"/>
          <w:i/>
          <w:iCs/>
          <w:sz w:val="20"/>
          <w:szCs w:val="20"/>
        </w:rPr>
        <w:t>lsen</w:t>
      </w:r>
    </w:p>
    <w:p w14:paraId="2976FAB9" w14:textId="05D30390" w:rsidR="003A693F" w:rsidRPr="00174213" w:rsidRDefault="003A693F" w:rsidP="003A693F">
      <w:pPr>
        <w:rPr>
          <w:rFonts w:ascii="Calibri" w:hAnsi="Calibri" w:cs="Calibri"/>
          <w:b/>
          <w:bCs/>
          <w:color w:val="2E74B5" w:themeColor="accent5" w:themeShade="BF"/>
          <w:sz w:val="24"/>
          <w:szCs w:val="24"/>
        </w:rPr>
      </w:pPr>
      <w:r w:rsidRPr="00174213">
        <w:rPr>
          <w:rFonts w:ascii="Calibri" w:hAnsi="Calibri" w:cs="Calibri"/>
          <w:b/>
          <w:bCs/>
          <w:color w:val="2E74B5" w:themeColor="accent5" w:themeShade="BF"/>
          <w:sz w:val="24"/>
          <w:szCs w:val="24"/>
        </w:rPr>
        <w:t>Søknad om opprykk til professor etter kompetanse – bekreftelse av opplysninger</w:t>
      </w:r>
      <w:r w:rsidR="007C7F61">
        <w:rPr>
          <w:rFonts w:ascii="Calibri" w:hAnsi="Calibri" w:cs="Calibri"/>
          <w:b/>
          <w:bCs/>
          <w:color w:val="2E74B5" w:themeColor="accent5" w:themeShade="BF"/>
          <w:sz w:val="24"/>
          <w:szCs w:val="24"/>
        </w:rPr>
        <w:t xml:space="preserve"> ved UiO</w:t>
      </w:r>
    </w:p>
    <w:p w14:paraId="042BC346" w14:textId="43C885DA" w:rsidR="00174213" w:rsidRPr="00174213" w:rsidRDefault="00174213" w:rsidP="003A693F">
      <w:pPr>
        <w:rPr>
          <w:rFonts w:ascii="Calibri" w:hAnsi="Calibri" w:cs="Calibri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96"/>
        <w:gridCol w:w="7932"/>
      </w:tblGrid>
      <w:tr w:rsidR="00174213" w:rsidRPr="00174213" w14:paraId="3E3D3E64" w14:textId="77777777" w:rsidTr="00174213">
        <w:tc>
          <w:tcPr>
            <w:tcW w:w="1696" w:type="dxa"/>
          </w:tcPr>
          <w:p w14:paraId="54F928A1" w14:textId="0583F507" w:rsidR="00174213" w:rsidRPr="00174213" w:rsidRDefault="00174213" w:rsidP="00174213">
            <w:pPr>
              <w:rPr>
                <w:rFonts w:ascii="Calibri" w:hAnsi="Calibri" w:cs="Calibri"/>
              </w:rPr>
            </w:pPr>
            <w:r w:rsidRPr="00174213">
              <w:rPr>
                <w:rFonts w:ascii="Calibri" w:hAnsi="Calibri" w:cs="Calibri"/>
              </w:rPr>
              <w:t>Søkers navn</w:t>
            </w:r>
          </w:p>
          <w:p w14:paraId="2B97AB06" w14:textId="77777777" w:rsidR="00174213" w:rsidRPr="00174213" w:rsidRDefault="00174213" w:rsidP="003A693F">
            <w:pPr>
              <w:rPr>
                <w:rFonts w:ascii="Calibri" w:hAnsi="Calibri" w:cs="Calibri"/>
              </w:rPr>
            </w:pPr>
          </w:p>
        </w:tc>
        <w:tc>
          <w:tcPr>
            <w:tcW w:w="7932" w:type="dxa"/>
          </w:tcPr>
          <w:p w14:paraId="7488C6BD" w14:textId="77777777" w:rsidR="00174213" w:rsidRPr="00174213" w:rsidRDefault="00174213" w:rsidP="003A693F">
            <w:pPr>
              <w:rPr>
                <w:rFonts w:ascii="Calibri" w:hAnsi="Calibri" w:cs="Calibri"/>
              </w:rPr>
            </w:pPr>
          </w:p>
        </w:tc>
      </w:tr>
      <w:tr w:rsidR="00174213" w:rsidRPr="00174213" w14:paraId="29E9A502" w14:textId="77777777" w:rsidTr="00174213">
        <w:tc>
          <w:tcPr>
            <w:tcW w:w="1696" w:type="dxa"/>
          </w:tcPr>
          <w:p w14:paraId="4023C776" w14:textId="325BB7F4" w:rsidR="00174213" w:rsidRPr="00174213" w:rsidRDefault="00174213" w:rsidP="00174213">
            <w:pPr>
              <w:tabs>
                <w:tab w:val="left" w:pos="1240"/>
              </w:tabs>
              <w:rPr>
                <w:rFonts w:ascii="Calibri" w:hAnsi="Calibri" w:cs="Calibri"/>
              </w:rPr>
            </w:pPr>
            <w:r w:rsidRPr="00174213">
              <w:rPr>
                <w:rFonts w:ascii="Calibri" w:hAnsi="Calibri" w:cs="Calibri"/>
              </w:rPr>
              <w:t>Institutt</w:t>
            </w:r>
            <w:r w:rsidRPr="00174213">
              <w:rPr>
                <w:rFonts w:ascii="Calibri" w:hAnsi="Calibri" w:cs="Calibri"/>
              </w:rPr>
              <w:tab/>
            </w:r>
          </w:p>
          <w:p w14:paraId="4E8F5460" w14:textId="77777777" w:rsidR="00174213" w:rsidRPr="00174213" w:rsidRDefault="00174213" w:rsidP="003A693F">
            <w:pPr>
              <w:rPr>
                <w:rFonts w:ascii="Calibri" w:hAnsi="Calibri" w:cs="Calibri"/>
              </w:rPr>
            </w:pPr>
          </w:p>
        </w:tc>
        <w:tc>
          <w:tcPr>
            <w:tcW w:w="7932" w:type="dxa"/>
          </w:tcPr>
          <w:p w14:paraId="6BA4BCBE" w14:textId="77777777" w:rsidR="00174213" w:rsidRPr="00174213" w:rsidRDefault="00174213" w:rsidP="003A693F">
            <w:pPr>
              <w:rPr>
                <w:rFonts w:ascii="Calibri" w:hAnsi="Calibri" w:cs="Calibri"/>
              </w:rPr>
            </w:pPr>
          </w:p>
        </w:tc>
      </w:tr>
    </w:tbl>
    <w:p w14:paraId="30F90484" w14:textId="77777777" w:rsidR="00174213" w:rsidRPr="00174213" w:rsidRDefault="00174213" w:rsidP="003A693F">
      <w:pPr>
        <w:rPr>
          <w:rFonts w:ascii="Calibri" w:hAnsi="Calibri" w:cs="Calibri"/>
        </w:rPr>
      </w:pPr>
    </w:p>
    <w:p w14:paraId="1C1F12DF" w14:textId="3162A8F8" w:rsidR="003A693F" w:rsidRPr="00174213" w:rsidRDefault="00174213" w:rsidP="003A693F">
      <w:pPr>
        <w:rPr>
          <w:rFonts w:ascii="Calibri" w:hAnsi="Calibri" w:cs="Calibri"/>
          <w:b/>
          <w:bCs/>
        </w:rPr>
      </w:pPr>
      <w:r w:rsidRPr="00174213">
        <w:rPr>
          <w:rFonts w:ascii="Calibri" w:hAnsi="Calibri" w:cs="Calibri"/>
          <w:b/>
          <w:bCs/>
        </w:rPr>
        <w:t>Opplysninger om ledererfaring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96"/>
        <w:gridCol w:w="7932"/>
      </w:tblGrid>
      <w:tr w:rsidR="00174213" w:rsidRPr="00174213" w14:paraId="1C48F130" w14:textId="77777777" w:rsidTr="00174213">
        <w:tc>
          <w:tcPr>
            <w:tcW w:w="1696" w:type="dxa"/>
            <w:shd w:val="clear" w:color="auto" w:fill="E7E6E6" w:themeFill="background2"/>
          </w:tcPr>
          <w:p w14:paraId="48563ECA" w14:textId="2EC40D2E" w:rsidR="00174213" w:rsidRPr="00174213" w:rsidRDefault="00174213" w:rsidP="003A693F">
            <w:pPr>
              <w:rPr>
                <w:rFonts w:ascii="Calibri" w:hAnsi="Calibri" w:cs="Calibri"/>
              </w:rPr>
            </w:pPr>
            <w:r w:rsidRPr="00174213">
              <w:rPr>
                <w:rFonts w:ascii="Calibri" w:hAnsi="Calibri" w:cs="Calibri"/>
              </w:rPr>
              <w:t>År</w:t>
            </w:r>
          </w:p>
        </w:tc>
        <w:tc>
          <w:tcPr>
            <w:tcW w:w="7932" w:type="dxa"/>
            <w:shd w:val="clear" w:color="auto" w:fill="E7E6E6" w:themeFill="background2"/>
          </w:tcPr>
          <w:p w14:paraId="2FB3B58F" w14:textId="6A94ABC2" w:rsidR="00174213" w:rsidRPr="00174213" w:rsidRDefault="00174213" w:rsidP="003A693F">
            <w:pPr>
              <w:rPr>
                <w:rFonts w:ascii="Calibri" w:hAnsi="Calibri" w:cs="Calibri"/>
              </w:rPr>
            </w:pPr>
            <w:r w:rsidRPr="00174213">
              <w:rPr>
                <w:rFonts w:ascii="Calibri" w:hAnsi="Calibri" w:cs="Calibri"/>
              </w:rPr>
              <w:t>Ledererfaring</w:t>
            </w:r>
          </w:p>
        </w:tc>
      </w:tr>
      <w:tr w:rsidR="00174213" w:rsidRPr="00174213" w14:paraId="1D2411A7" w14:textId="77777777" w:rsidTr="00174213">
        <w:tc>
          <w:tcPr>
            <w:tcW w:w="1696" w:type="dxa"/>
          </w:tcPr>
          <w:p w14:paraId="6DC3B5CB" w14:textId="77777777" w:rsidR="00174213" w:rsidRPr="00174213" w:rsidRDefault="00174213" w:rsidP="003A693F">
            <w:pPr>
              <w:rPr>
                <w:rFonts w:ascii="Calibri" w:hAnsi="Calibri" w:cs="Calibri"/>
              </w:rPr>
            </w:pPr>
          </w:p>
        </w:tc>
        <w:tc>
          <w:tcPr>
            <w:tcW w:w="7932" w:type="dxa"/>
          </w:tcPr>
          <w:p w14:paraId="08220B9C" w14:textId="3EC4CD6E" w:rsidR="00174213" w:rsidRPr="00195ED6" w:rsidRDefault="00174213" w:rsidP="003A693F">
            <w:pPr>
              <w:rPr>
                <w:rFonts w:ascii="Calibri" w:hAnsi="Calibri" w:cs="Calibri"/>
                <w:i/>
                <w:iCs/>
                <w:color w:val="7F7F7F" w:themeColor="text1" w:themeTint="80"/>
              </w:rPr>
            </w:pPr>
            <w:r w:rsidRPr="00195ED6">
              <w:rPr>
                <w:rFonts w:ascii="Calibri" w:hAnsi="Calibri" w:cs="Calibri"/>
                <w:i/>
                <w:iCs/>
                <w:color w:val="7F7F7F" w:themeColor="text1" w:themeTint="80"/>
              </w:rPr>
              <w:t>(Eks. utdanningsleder, forskningsleder, prosjektledelse</w:t>
            </w:r>
            <w:r w:rsidR="006B4C80" w:rsidRPr="00195ED6">
              <w:rPr>
                <w:rFonts w:ascii="Calibri" w:hAnsi="Calibri" w:cs="Calibri"/>
                <w:i/>
                <w:iCs/>
                <w:color w:val="7F7F7F" w:themeColor="text1" w:themeTint="80"/>
              </w:rPr>
              <w:t>, forskningsgruppeleder</w:t>
            </w:r>
            <w:r w:rsidRPr="00195ED6">
              <w:rPr>
                <w:rFonts w:ascii="Calibri" w:hAnsi="Calibri" w:cs="Calibri"/>
                <w:i/>
                <w:iCs/>
                <w:color w:val="7F7F7F" w:themeColor="text1" w:themeTint="80"/>
              </w:rPr>
              <w:t xml:space="preserve"> mm.)</w:t>
            </w:r>
          </w:p>
        </w:tc>
      </w:tr>
      <w:tr w:rsidR="00F062A1" w:rsidRPr="00174213" w14:paraId="1523FB4B" w14:textId="77777777" w:rsidTr="00174213">
        <w:tc>
          <w:tcPr>
            <w:tcW w:w="1696" w:type="dxa"/>
          </w:tcPr>
          <w:p w14:paraId="068A8933" w14:textId="77777777" w:rsidR="00F062A1" w:rsidRPr="00174213" w:rsidRDefault="00F062A1" w:rsidP="003A693F">
            <w:pPr>
              <w:rPr>
                <w:rFonts w:ascii="Calibri" w:hAnsi="Calibri" w:cs="Calibri"/>
              </w:rPr>
            </w:pPr>
          </w:p>
        </w:tc>
        <w:tc>
          <w:tcPr>
            <w:tcW w:w="7932" w:type="dxa"/>
          </w:tcPr>
          <w:p w14:paraId="0BBE0DCC" w14:textId="34496E9E" w:rsidR="00F062A1" w:rsidRPr="00195ED6" w:rsidRDefault="00195ED6" w:rsidP="003A693F">
            <w:pPr>
              <w:rPr>
                <w:rFonts w:ascii="Calibri" w:hAnsi="Calibri" w:cs="Calibri"/>
                <w:i/>
                <w:iCs/>
                <w:color w:val="7F7F7F" w:themeColor="text1" w:themeTint="80"/>
              </w:rPr>
            </w:pPr>
            <w:r w:rsidRPr="00195ED6">
              <w:rPr>
                <w:rFonts w:ascii="Calibri" w:hAnsi="Calibri" w:cs="Calibri"/>
                <w:i/>
                <w:iCs/>
                <w:color w:val="7F7F7F" w:themeColor="text1" w:themeTint="80"/>
              </w:rPr>
              <w:t>Legg til rader etter behov</w:t>
            </w:r>
          </w:p>
        </w:tc>
      </w:tr>
    </w:tbl>
    <w:p w14:paraId="388419A0" w14:textId="77777777" w:rsidR="00174213" w:rsidRPr="00174213" w:rsidRDefault="00174213" w:rsidP="003A693F">
      <w:pPr>
        <w:rPr>
          <w:rFonts w:ascii="Calibri" w:hAnsi="Calibri" w:cs="Calibri"/>
        </w:rPr>
      </w:pPr>
    </w:p>
    <w:p w14:paraId="14446B5A" w14:textId="4A915D20" w:rsidR="00174213" w:rsidRDefault="00174213" w:rsidP="003A693F">
      <w:pPr>
        <w:rPr>
          <w:rFonts w:ascii="Calibri" w:hAnsi="Calibri" w:cs="Calibri"/>
          <w:b/>
          <w:bCs/>
        </w:rPr>
      </w:pPr>
      <w:r w:rsidRPr="00174213">
        <w:rPr>
          <w:rFonts w:ascii="Calibri" w:hAnsi="Calibri" w:cs="Calibri"/>
          <w:b/>
          <w:bCs/>
        </w:rPr>
        <w:t>Opplysninger om veiledning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96"/>
        <w:gridCol w:w="7932"/>
      </w:tblGrid>
      <w:tr w:rsidR="00F062A1" w14:paraId="32CE9308" w14:textId="77777777" w:rsidTr="00F062A1">
        <w:tc>
          <w:tcPr>
            <w:tcW w:w="1696" w:type="dxa"/>
            <w:shd w:val="clear" w:color="auto" w:fill="E7E6E6" w:themeFill="background2"/>
          </w:tcPr>
          <w:p w14:paraId="1CF78A6C" w14:textId="34339210" w:rsidR="00F062A1" w:rsidRPr="00F062A1" w:rsidRDefault="00F062A1" w:rsidP="003A693F">
            <w:pPr>
              <w:rPr>
                <w:rFonts w:ascii="Calibri" w:hAnsi="Calibri" w:cs="Calibri"/>
              </w:rPr>
            </w:pPr>
            <w:r w:rsidRPr="00F062A1">
              <w:rPr>
                <w:rFonts w:ascii="Calibri" w:hAnsi="Calibri" w:cs="Calibri"/>
              </w:rPr>
              <w:t>Disputas</w:t>
            </w:r>
          </w:p>
        </w:tc>
        <w:tc>
          <w:tcPr>
            <w:tcW w:w="7932" w:type="dxa"/>
            <w:shd w:val="clear" w:color="auto" w:fill="E7E6E6" w:themeFill="background2"/>
          </w:tcPr>
          <w:p w14:paraId="5F860083" w14:textId="5FA9B7AE" w:rsidR="00F062A1" w:rsidRPr="00F062A1" w:rsidRDefault="00F062A1" w:rsidP="003A693F">
            <w:pPr>
              <w:rPr>
                <w:rFonts w:ascii="Calibri" w:hAnsi="Calibri" w:cs="Calibri"/>
              </w:rPr>
            </w:pPr>
            <w:proofErr w:type="spellStart"/>
            <w:r w:rsidRPr="00F062A1">
              <w:rPr>
                <w:rFonts w:ascii="Calibri" w:hAnsi="Calibri" w:cs="Calibri"/>
              </w:rPr>
              <w:t>PhD</w:t>
            </w:r>
            <w:proofErr w:type="spellEnd"/>
            <w:r w:rsidRPr="00F062A1">
              <w:rPr>
                <w:rFonts w:ascii="Calibri" w:hAnsi="Calibri" w:cs="Calibri"/>
              </w:rPr>
              <w:t xml:space="preserve"> – Navn </w:t>
            </w:r>
            <w:r>
              <w:rPr>
                <w:rFonts w:ascii="Calibri" w:hAnsi="Calibri" w:cs="Calibri"/>
              </w:rPr>
              <w:t>kandidat</w:t>
            </w:r>
            <w:r w:rsidRPr="00F062A1">
              <w:rPr>
                <w:rFonts w:ascii="Calibri" w:hAnsi="Calibri" w:cs="Calibri"/>
              </w:rPr>
              <w:t xml:space="preserve"> – </w:t>
            </w:r>
            <w:r>
              <w:rPr>
                <w:rFonts w:ascii="Calibri" w:hAnsi="Calibri" w:cs="Calibri"/>
              </w:rPr>
              <w:t>Rolle: m</w:t>
            </w:r>
            <w:r w:rsidRPr="00F062A1">
              <w:rPr>
                <w:rFonts w:ascii="Calibri" w:hAnsi="Calibri" w:cs="Calibri"/>
              </w:rPr>
              <w:t>ed-veileder/hovedveileder</w:t>
            </w:r>
          </w:p>
        </w:tc>
      </w:tr>
      <w:tr w:rsidR="00F062A1" w14:paraId="1734449F" w14:textId="77777777" w:rsidTr="00F062A1">
        <w:tc>
          <w:tcPr>
            <w:tcW w:w="1696" w:type="dxa"/>
          </w:tcPr>
          <w:p w14:paraId="39EB73E5" w14:textId="77777777" w:rsidR="00F062A1" w:rsidRDefault="00F062A1" w:rsidP="003A693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932" w:type="dxa"/>
          </w:tcPr>
          <w:p w14:paraId="18C9F7CD" w14:textId="77777777" w:rsidR="00F062A1" w:rsidRDefault="00F062A1" w:rsidP="003A693F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F062A1" w14:paraId="228B712C" w14:textId="77777777" w:rsidTr="00F062A1">
        <w:tc>
          <w:tcPr>
            <w:tcW w:w="1696" w:type="dxa"/>
          </w:tcPr>
          <w:p w14:paraId="5BD9813C" w14:textId="77777777" w:rsidR="00F062A1" w:rsidRDefault="00F062A1" w:rsidP="003A693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932" w:type="dxa"/>
          </w:tcPr>
          <w:p w14:paraId="423FBEE7" w14:textId="77777777" w:rsidR="00F062A1" w:rsidRDefault="00F062A1" w:rsidP="003A693F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6DDBFB75" w14:textId="77777777" w:rsidR="00F062A1" w:rsidRDefault="00F062A1" w:rsidP="003A693F">
      <w:pPr>
        <w:rPr>
          <w:rFonts w:ascii="Calibri" w:hAnsi="Calibri" w:cs="Calibri"/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96"/>
        <w:gridCol w:w="7932"/>
      </w:tblGrid>
      <w:tr w:rsidR="007C7F61" w14:paraId="0828E2D6" w14:textId="77777777" w:rsidTr="007C7F61">
        <w:tc>
          <w:tcPr>
            <w:tcW w:w="1696" w:type="dxa"/>
            <w:shd w:val="clear" w:color="auto" w:fill="E7E6E6" w:themeFill="background2"/>
          </w:tcPr>
          <w:p w14:paraId="3A25F815" w14:textId="2A23EB02" w:rsidR="007C7F61" w:rsidRPr="007C7F61" w:rsidRDefault="007C7F61" w:rsidP="003A693F">
            <w:pPr>
              <w:rPr>
                <w:rFonts w:ascii="Calibri" w:hAnsi="Calibri" w:cs="Calibri"/>
              </w:rPr>
            </w:pPr>
            <w:r w:rsidRPr="007C7F61">
              <w:rPr>
                <w:rFonts w:ascii="Calibri" w:hAnsi="Calibri" w:cs="Calibri"/>
              </w:rPr>
              <w:t>År</w:t>
            </w:r>
          </w:p>
        </w:tc>
        <w:tc>
          <w:tcPr>
            <w:tcW w:w="7932" w:type="dxa"/>
            <w:shd w:val="clear" w:color="auto" w:fill="E7E6E6" w:themeFill="background2"/>
          </w:tcPr>
          <w:p w14:paraId="5DAB1A9D" w14:textId="2830BE4B" w:rsidR="007C7F61" w:rsidRPr="007C7F61" w:rsidRDefault="007C7F61" w:rsidP="003A693F">
            <w:pPr>
              <w:rPr>
                <w:rFonts w:ascii="Calibri" w:hAnsi="Calibri" w:cs="Calibri"/>
              </w:rPr>
            </w:pPr>
            <w:r w:rsidRPr="007C7F61">
              <w:rPr>
                <w:rFonts w:ascii="Calibri" w:hAnsi="Calibri" w:cs="Calibri"/>
              </w:rPr>
              <w:t>Postdoktor – Navn kandidat – Rolle: med-veileder/hovedveileder</w:t>
            </w:r>
          </w:p>
        </w:tc>
      </w:tr>
      <w:tr w:rsidR="007C7F61" w14:paraId="70D71529" w14:textId="77777777" w:rsidTr="007C7F61">
        <w:tc>
          <w:tcPr>
            <w:tcW w:w="1696" w:type="dxa"/>
          </w:tcPr>
          <w:p w14:paraId="2392F181" w14:textId="77777777" w:rsidR="007C7F61" w:rsidRDefault="007C7F61" w:rsidP="003A693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932" w:type="dxa"/>
          </w:tcPr>
          <w:p w14:paraId="57479975" w14:textId="77777777" w:rsidR="007C7F61" w:rsidRDefault="007C7F61" w:rsidP="003A693F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26C254E9" w14:textId="77777777" w:rsidR="007C7F61" w:rsidRPr="00174213" w:rsidRDefault="007C7F61" w:rsidP="003A693F">
      <w:pPr>
        <w:rPr>
          <w:rFonts w:ascii="Calibri" w:hAnsi="Calibri" w:cs="Calibri"/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96"/>
        <w:gridCol w:w="7932"/>
      </w:tblGrid>
      <w:tr w:rsidR="00174213" w:rsidRPr="00623486" w14:paraId="21E003D5" w14:textId="77777777" w:rsidTr="00174213">
        <w:tc>
          <w:tcPr>
            <w:tcW w:w="1696" w:type="dxa"/>
            <w:shd w:val="clear" w:color="auto" w:fill="E7E6E6" w:themeFill="background2"/>
          </w:tcPr>
          <w:p w14:paraId="09F7759C" w14:textId="3A90367E" w:rsidR="00174213" w:rsidRPr="00174213" w:rsidRDefault="00623486" w:rsidP="001742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År</w:t>
            </w:r>
          </w:p>
        </w:tc>
        <w:tc>
          <w:tcPr>
            <w:tcW w:w="7932" w:type="dxa"/>
            <w:shd w:val="clear" w:color="auto" w:fill="E7E6E6" w:themeFill="background2"/>
          </w:tcPr>
          <w:p w14:paraId="75679585" w14:textId="7100FD8A" w:rsidR="00174213" w:rsidRPr="00623486" w:rsidRDefault="00623486" w:rsidP="00174213">
            <w:pPr>
              <w:rPr>
                <w:rFonts w:ascii="Calibri" w:hAnsi="Calibri" w:cs="Calibri"/>
              </w:rPr>
            </w:pPr>
            <w:r w:rsidRPr="007C7F61">
              <w:rPr>
                <w:rFonts w:ascii="Calibri" w:hAnsi="Calibri" w:cs="Calibri"/>
              </w:rPr>
              <w:t xml:space="preserve">Bachelor/master – </w:t>
            </w:r>
            <w:r w:rsidRPr="00623486">
              <w:rPr>
                <w:rFonts w:ascii="Calibri" w:hAnsi="Calibri" w:cs="Calibri"/>
              </w:rPr>
              <w:t xml:space="preserve">Navn student </w:t>
            </w:r>
            <w:r>
              <w:rPr>
                <w:rFonts w:ascii="Calibri" w:hAnsi="Calibri" w:cs="Calibri"/>
              </w:rPr>
              <w:t>–</w:t>
            </w:r>
            <w:r w:rsidRPr="00623486">
              <w:rPr>
                <w:rFonts w:ascii="Calibri" w:hAnsi="Calibri" w:cs="Calibri"/>
              </w:rPr>
              <w:t xml:space="preserve"> </w:t>
            </w:r>
            <w:r w:rsidR="00F062A1">
              <w:rPr>
                <w:rFonts w:ascii="Calibri" w:hAnsi="Calibri" w:cs="Calibri"/>
              </w:rPr>
              <w:t>Rolle: m</w:t>
            </w:r>
            <w:r w:rsidRPr="00623486">
              <w:rPr>
                <w:rFonts w:ascii="Calibri" w:hAnsi="Calibri" w:cs="Calibri"/>
              </w:rPr>
              <w:t>ed</w:t>
            </w:r>
            <w:r>
              <w:rPr>
                <w:rFonts w:ascii="Calibri" w:hAnsi="Calibri" w:cs="Calibri"/>
              </w:rPr>
              <w:t>-veileder/hovedveileder</w:t>
            </w:r>
          </w:p>
        </w:tc>
      </w:tr>
      <w:tr w:rsidR="00174213" w:rsidRPr="00623486" w14:paraId="7E11FB74" w14:textId="77777777" w:rsidTr="00F062A1">
        <w:trPr>
          <w:trHeight w:val="187"/>
        </w:trPr>
        <w:tc>
          <w:tcPr>
            <w:tcW w:w="1696" w:type="dxa"/>
          </w:tcPr>
          <w:p w14:paraId="29FFC73D" w14:textId="77777777" w:rsidR="00174213" w:rsidRPr="00623486" w:rsidRDefault="00174213" w:rsidP="00174213">
            <w:pPr>
              <w:rPr>
                <w:rFonts w:ascii="Calibri" w:hAnsi="Calibri" w:cs="Calibri"/>
              </w:rPr>
            </w:pPr>
          </w:p>
        </w:tc>
        <w:tc>
          <w:tcPr>
            <w:tcW w:w="7932" w:type="dxa"/>
          </w:tcPr>
          <w:p w14:paraId="548B463A" w14:textId="77777777" w:rsidR="00623486" w:rsidRPr="00623486" w:rsidRDefault="00623486" w:rsidP="00174213">
            <w:pPr>
              <w:rPr>
                <w:rFonts w:ascii="Calibri" w:hAnsi="Calibri" w:cs="Calibri"/>
              </w:rPr>
            </w:pPr>
          </w:p>
        </w:tc>
      </w:tr>
      <w:tr w:rsidR="00F062A1" w:rsidRPr="00623486" w14:paraId="030195D0" w14:textId="77777777" w:rsidTr="00174213">
        <w:tc>
          <w:tcPr>
            <w:tcW w:w="1696" w:type="dxa"/>
          </w:tcPr>
          <w:p w14:paraId="35A06967" w14:textId="77777777" w:rsidR="00F062A1" w:rsidRPr="00623486" w:rsidRDefault="00F062A1" w:rsidP="00174213">
            <w:pPr>
              <w:rPr>
                <w:rFonts w:ascii="Calibri" w:hAnsi="Calibri" w:cs="Calibri"/>
              </w:rPr>
            </w:pPr>
          </w:p>
        </w:tc>
        <w:tc>
          <w:tcPr>
            <w:tcW w:w="7932" w:type="dxa"/>
          </w:tcPr>
          <w:p w14:paraId="65F855D4" w14:textId="77777777" w:rsidR="00F062A1" w:rsidRPr="00623486" w:rsidRDefault="00F062A1" w:rsidP="00174213">
            <w:pPr>
              <w:rPr>
                <w:rFonts w:ascii="Calibri" w:hAnsi="Calibri" w:cs="Calibri"/>
              </w:rPr>
            </w:pPr>
          </w:p>
        </w:tc>
      </w:tr>
    </w:tbl>
    <w:p w14:paraId="30FD6A32" w14:textId="77777777" w:rsidR="00A24523" w:rsidRPr="00623486" w:rsidRDefault="00A24523" w:rsidP="00174213">
      <w:pPr>
        <w:rPr>
          <w:rFonts w:ascii="Calibri" w:hAnsi="Calibri" w:cs="Calibri"/>
        </w:rPr>
      </w:pPr>
    </w:p>
    <w:p w14:paraId="6555675C" w14:textId="20DE1D3D" w:rsidR="00174213" w:rsidRPr="00623486" w:rsidRDefault="00174213" w:rsidP="00174213">
      <w:pPr>
        <w:rPr>
          <w:rFonts w:ascii="Calibri" w:hAnsi="Calibri" w:cs="Calibri"/>
          <w:b/>
          <w:bCs/>
        </w:rPr>
      </w:pPr>
      <w:r w:rsidRPr="00623486">
        <w:rPr>
          <w:rFonts w:ascii="Calibri" w:hAnsi="Calibri" w:cs="Calibri"/>
          <w:b/>
          <w:bCs/>
        </w:rPr>
        <w:t>Opplysninger om undervisning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96"/>
        <w:gridCol w:w="7932"/>
      </w:tblGrid>
      <w:tr w:rsidR="00174213" w14:paraId="0DD9EE31" w14:textId="77777777" w:rsidTr="00174213">
        <w:tc>
          <w:tcPr>
            <w:tcW w:w="1696" w:type="dxa"/>
            <w:shd w:val="clear" w:color="auto" w:fill="E7E6E6" w:themeFill="background2"/>
          </w:tcPr>
          <w:p w14:paraId="64995F74" w14:textId="236A3E9A" w:rsidR="00174213" w:rsidRDefault="00623486" w:rsidP="001742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År</w:t>
            </w:r>
            <w:r w:rsidR="00F062A1">
              <w:rPr>
                <w:rFonts w:ascii="Calibri" w:hAnsi="Calibri" w:cs="Calibri"/>
              </w:rPr>
              <w:t>/semester</w:t>
            </w:r>
          </w:p>
        </w:tc>
        <w:tc>
          <w:tcPr>
            <w:tcW w:w="7932" w:type="dxa"/>
            <w:shd w:val="clear" w:color="auto" w:fill="E7E6E6" w:themeFill="background2"/>
          </w:tcPr>
          <w:p w14:paraId="6AEFD562" w14:textId="41FB4ADC" w:rsidR="00174213" w:rsidRDefault="00623486" w:rsidP="001742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Emne - </w:t>
            </w:r>
            <w:r w:rsidR="00F062A1">
              <w:rPr>
                <w:rFonts w:ascii="Calibri" w:hAnsi="Calibri" w:cs="Calibri"/>
              </w:rPr>
              <w:t>Rolle</w:t>
            </w:r>
          </w:p>
        </w:tc>
      </w:tr>
      <w:tr w:rsidR="00174213" w14:paraId="74E82BD5" w14:textId="77777777" w:rsidTr="00174213">
        <w:tc>
          <w:tcPr>
            <w:tcW w:w="1696" w:type="dxa"/>
          </w:tcPr>
          <w:p w14:paraId="7C937C54" w14:textId="77777777" w:rsidR="00174213" w:rsidRDefault="00174213" w:rsidP="00174213">
            <w:pPr>
              <w:rPr>
                <w:rFonts w:ascii="Calibri" w:hAnsi="Calibri" w:cs="Calibri"/>
              </w:rPr>
            </w:pPr>
          </w:p>
        </w:tc>
        <w:tc>
          <w:tcPr>
            <w:tcW w:w="7932" w:type="dxa"/>
          </w:tcPr>
          <w:p w14:paraId="41159B00" w14:textId="77777777" w:rsidR="00174213" w:rsidRDefault="00174213" w:rsidP="00174213">
            <w:pPr>
              <w:rPr>
                <w:rFonts w:ascii="Calibri" w:hAnsi="Calibri" w:cs="Calibri"/>
              </w:rPr>
            </w:pPr>
          </w:p>
        </w:tc>
      </w:tr>
      <w:tr w:rsidR="00F062A1" w14:paraId="08FBE71E" w14:textId="77777777" w:rsidTr="00174213">
        <w:tc>
          <w:tcPr>
            <w:tcW w:w="1696" w:type="dxa"/>
          </w:tcPr>
          <w:p w14:paraId="506C6482" w14:textId="77777777" w:rsidR="00F062A1" w:rsidRDefault="00F062A1" w:rsidP="00174213">
            <w:pPr>
              <w:rPr>
                <w:rFonts w:ascii="Calibri" w:hAnsi="Calibri" w:cs="Calibri"/>
              </w:rPr>
            </w:pPr>
          </w:p>
        </w:tc>
        <w:tc>
          <w:tcPr>
            <w:tcW w:w="7932" w:type="dxa"/>
          </w:tcPr>
          <w:p w14:paraId="6958A697" w14:textId="77777777" w:rsidR="00F062A1" w:rsidRDefault="00F062A1" w:rsidP="00174213">
            <w:pPr>
              <w:rPr>
                <w:rFonts w:ascii="Calibri" w:hAnsi="Calibri" w:cs="Calibri"/>
              </w:rPr>
            </w:pPr>
          </w:p>
        </w:tc>
      </w:tr>
    </w:tbl>
    <w:p w14:paraId="44ACF95B" w14:textId="77777777" w:rsidR="00195ED6" w:rsidRDefault="00195ED6" w:rsidP="003A693F">
      <w:pPr>
        <w:rPr>
          <w:rFonts w:ascii="Calibri" w:hAnsi="Calibri" w:cs="Calibri"/>
        </w:rPr>
      </w:pPr>
    </w:p>
    <w:p w14:paraId="49B82C45" w14:textId="77777777" w:rsidR="00195ED6" w:rsidRDefault="00195ED6" w:rsidP="003A693F">
      <w:pPr>
        <w:rPr>
          <w:rFonts w:ascii="Calibri" w:hAnsi="Calibri" w:cs="Calibri"/>
        </w:rPr>
      </w:pPr>
    </w:p>
    <w:p w14:paraId="39AA44AA" w14:textId="56BBBD48" w:rsidR="00A24523" w:rsidRDefault="00623486" w:rsidP="003A693F">
      <w:pPr>
        <w:rPr>
          <w:rFonts w:ascii="Calibri" w:hAnsi="Calibri" w:cs="Calibri"/>
        </w:rPr>
      </w:pPr>
      <w:r>
        <w:rPr>
          <w:rFonts w:ascii="Calibri" w:hAnsi="Calibri" w:cs="Calibri"/>
        </w:rPr>
        <w:t>Instituttet</w:t>
      </w:r>
      <w:r w:rsidRPr="00174213">
        <w:rPr>
          <w:rFonts w:ascii="Calibri" w:hAnsi="Calibri" w:cs="Calibri"/>
        </w:rPr>
        <w:t xml:space="preserve"> bekrefter at opplysninge</w:t>
      </w:r>
      <w:r>
        <w:rPr>
          <w:rFonts w:ascii="Calibri" w:hAnsi="Calibri" w:cs="Calibri"/>
        </w:rPr>
        <w:t>ne</w:t>
      </w:r>
      <w:r w:rsidRPr="00174213">
        <w:rPr>
          <w:rFonts w:ascii="Calibri" w:hAnsi="Calibri" w:cs="Calibri"/>
        </w:rPr>
        <w:t xml:space="preserve"> </w:t>
      </w:r>
      <w:r w:rsidR="006B4C80">
        <w:rPr>
          <w:rFonts w:ascii="Calibri" w:hAnsi="Calibri" w:cs="Calibri"/>
        </w:rPr>
        <w:t xml:space="preserve">om søkers rolle ved UiO </w:t>
      </w:r>
      <w:r w:rsidRPr="00174213">
        <w:rPr>
          <w:rFonts w:ascii="Calibri" w:hAnsi="Calibri" w:cs="Calibri"/>
        </w:rPr>
        <w:t>er korrekt</w:t>
      </w:r>
      <w:r>
        <w:rPr>
          <w:rFonts w:ascii="Calibri" w:hAnsi="Calibri" w:cs="Calibri"/>
        </w:rPr>
        <w:t>.</w:t>
      </w:r>
    </w:p>
    <w:p w14:paraId="4FF3ED6C" w14:textId="77777777" w:rsidR="00623486" w:rsidRDefault="00623486" w:rsidP="003A693F">
      <w:pPr>
        <w:rPr>
          <w:rFonts w:ascii="Calibri" w:hAnsi="Calibri" w:cs="Calibri"/>
        </w:rPr>
      </w:pPr>
    </w:p>
    <w:p w14:paraId="763604A1" w14:textId="7A289DDE" w:rsidR="00623486" w:rsidRDefault="00623486" w:rsidP="003A693F">
      <w:pPr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--------------------------------------------</w:t>
      </w:r>
    </w:p>
    <w:p w14:paraId="0B8AE69B" w14:textId="3741BA51" w:rsidR="005B14D8" w:rsidRPr="00174213" w:rsidRDefault="00623486" w:rsidP="00310667">
      <w:pPr>
        <w:rPr>
          <w:rFonts w:ascii="Calibri" w:hAnsi="Calibri" w:cs="Calibri"/>
        </w:rPr>
      </w:pPr>
      <w:r>
        <w:rPr>
          <w:rFonts w:ascii="Calibri" w:hAnsi="Calibri" w:cs="Calibri"/>
        </w:rPr>
        <w:t>Sted, dato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Instituttleder</w:t>
      </w:r>
      <w:r w:rsidR="0022506B">
        <w:rPr>
          <w:rFonts w:ascii="Calibri" w:hAnsi="Calibri" w:cs="Calibri"/>
        </w:rPr>
        <w:t>/kontorsjef</w:t>
      </w:r>
    </w:p>
    <w:sectPr w:rsidR="005B14D8" w:rsidRPr="00174213" w:rsidSect="00310667">
      <w:headerReference w:type="default" r:id="rId12"/>
      <w:footerReference w:type="default" r:id="rId13"/>
      <w:pgSz w:w="11906" w:h="16838"/>
      <w:pgMar w:top="2410" w:right="1134" w:bottom="1843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FC334" w14:textId="77777777" w:rsidR="00BC14AF" w:rsidRDefault="00BC14AF" w:rsidP="00B40445">
      <w:pPr>
        <w:spacing w:after="0"/>
      </w:pPr>
      <w:r>
        <w:separator/>
      </w:r>
    </w:p>
  </w:endnote>
  <w:endnote w:type="continuationSeparator" w:id="0">
    <w:p w14:paraId="40A7613F" w14:textId="77777777" w:rsidR="00BC14AF" w:rsidRDefault="00BC14AF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single" w:sz="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13" w:type="dxa"/>
        <w:left w:w="0" w:type="dxa"/>
      </w:tblCellMar>
      <w:tblLook w:val="04A0" w:firstRow="1" w:lastRow="0" w:firstColumn="1" w:lastColumn="0" w:noHBand="0" w:noVBand="1"/>
    </w:tblPr>
    <w:tblGrid>
      <w:gridCol w:w="2478"/>
      <w:gridCol w:w="2464"/>
      <w:gridCol w:w="2477"/>
      <w:gridCol w:w="2209"/>
    </w:tblGrid>
    <w:tr w:rsidR="002E2A5D" w:rsidRPr="003551A9" w14:paraId="62E63575" w14:textId="77777777" w:rsidTr="00D567D1">
      <w:tc>
        <w:tcPr>
          <w:tcW w:w="2478" w:type="dxa"/>
        </w:tcPr>
        <w:p w14:paraId="660C7A2D" w14:textId="77777777" w:rsidR="002E2A5D" w:rsidRPr="0022506B" w:rsidRDefault="00195ED6" w:rsidP="0022506B">
          <w:pPr>
            <w:pStyle w:val="Overskrift1"/>
            <w:shd w:val="clear" w:color="auto" w:fill="FFFFFF" w:themeFill="background1"/>
            <w:spacing w:before="0"/>
            <w:rPr>
              <w:rFonts w:ascii="Arial" w:hAnsi="Arial" w:cs="Arial"/>
              <w:bCs/>
              <w:color w:val="221E1F"/>
              <w:sz w:val="18"/>
              <w:szCs w:val="18"/>
            </w:rPr>
          </w:pPr>
          <w:sdt>
            <w:sdtPr>
              <w:rPr>
                <w:rFonts w:ascii="Arial" w:hAnsi="Arial" w:cs="Arial"/>
                <w:bCs/>
                <w:sz w:val="18"/>
                <w:szCs w:val="18"/>
                <w:shd w:val="clear" w:color="auto" w:fill="D1D3D4"/>
              </w:rPr>
              <w:alias w:val="Navn på enhet"/>
              <w:tag w:val="Navn på enhet"/>
              <w:id w:val="-1799288571"/>
              <w:dataBinding w:xpath="/root[1]/Enhet[1]" w:storeItemID="{EA55C48B-CB0D-47E0-9FC7-C7C9FE765157}"/>
              <w:text/>
            </w:sdtPr>
            <w:sdtEndPr/>
            <w:sdtContent>
              <w:r w:rsidR="00210453" w:rsidRPr="0022506B">
                <w:rPr>
                  <w:rFonts w:ascii="Arial" w:hAnsi="Arial" w:cs="Arial"/>
                  <w:bCs/>
                  <w:sz w:val="18"/>
                  <w:szCs w:val="18"/>
                  <w:shd w:val="clear" w:color="auto" w:fill="D1D3D4"/>
                </w:rPr>
                <w:t>Det matematisk-naturvitenskapelige fakultet</w:t>
              </w:r>
            </w:sdtContent>
          </w:sdt>
        </w:p>
        <w:p w14:paraId="07B7F940" w14:textId="77777777" w:rsidR="002E2A5D" w:rsidRPr="003551A9" w:rsidRDefault="00210453" w:rsidP="002E2A5D">
          <w:pPr>
            <w:pStyle w:val="Bunntekst"/>
            <w:rPr>
              <w:sz w:val="18"/>
              <w:szCs w:val="18"/>
            </w:rPr>
          </w:pPr>
          <w:r>
            <w:rPr>
              <w:rStyle w:val="A0"/>
              <w:rFonts w:ascii="Arial" w:hAnsi="Arial" w:cs="Arial"/>
            </w:rPr>
            <w:t>Fakultetsadministrasjonen</w:t>
          </w:r>
        </w:p>
      </w:tc>
      <w:tc>
        <w:tcPr>
          <w:tcW w:w="2464" w:type="dxa"/>
        </w:tcPr>
        <w:p w14:paraId="37E1CB1E" w14:textId="77777777" w:rsidR="002E2A5D" w:rsidRPr="003551A9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Postadresse: </w:t>
          </w:r>
        </w:p>
        <w:p w14:paraId="6C3A0095" w14:textId="77777777" w:rsidR="002E2A5D" w:rsidRDefault="004A73C5" w:rsidP="002E2A5D">
          <w:pPr>
            <w:pStyle w:val="Bunntekst"/>
            <w:rPr>
              <w:sz w:val="18"/>
              <w:szCs w:val="18"/>
            </w:rPr>
          </w:pPr>
          <w:r>
            <w:rPr>
              <w:sz w:val="18"/>
              <w:szCs w:val="18"/>
            </w:rPr>
            <w:t>Postboks 1032 Blindern</w:t>
          </w:r>
        </w:p>
        <w:p w14:paraId="0835474C" w14:textId="77777777" w:rsidR="004A73C5" w:rsidRPr="003551A9" w:rsidRDefault="004A73C5" w:rsidP="002E2A5D">
          <w:pPr>
            <w:pStyle w:val="Bunntekst"/>
            <w:rPr>
              <w:sz w:val="18"/>
              <w:szCs w:val="18"/>
            </w:rPr>
          </w:pPr>
          <w:r>
            <w:rPr>
              <w:sz w:val="18"/>
              <w:szCs w:val="18"/>
            </w:rPr>
            <w:t>0315 OSLO</w:t>
          </w:r>
        </w:p>
      </w:tc>
      <w:tc>
        <w:tcPr>
          <w:tcW w:w="2477" w:type="dxa"/>
        </w:tcPr>
        <w:p w14:paraId="7EFCE920" w14:textId="77777777" w:rsidR="002E2A5D" w:rsidRPr="003551A9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Besøksadresse: </w:t>
          </w:r>
        </w:p>
        <w:p w14:paraId="47886B82" w14:textId="77777777" w:rsidR="002E2A5D" w:rsidRPr="003551A9" w:rsidRDefault="004A73C5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Fysikkbygningen</w:t>
          </w:r>
        </w:p>
        <w:p w14:paraId="57912FDE" w14:textId="77777777" w:rsidR="002E2A5D" w:rsidRPr="003551A9" w:rsidRDefault="004A73C5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Sem </w:t>
          </w:r>
          <w:proofErr w:type="spellStart"/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Sælandsvei</w:t>
          </w:r>
          <w:proofErr w:type="spellEnd"/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 24</w:t>
          </w:r>
        </w:p>
        <w:p w14:paraId="77E64916" w14:textId="77777777" w:rsidR="002E2A5D" w:rsidRPr="003551A9" w:rsidRDefault="004A73C5" w:rsidP="002E2A5D">
          <w:pPr>
            <w:pStyle w:val="Bunntekst"/>
            <w:rPr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0371 OSLO</w:t>
          </w:r>
        </w:p>
      </w:tc>
      <w:tc>
        <w:tcPr>
          <w:tcW w:w="2209" w:type="dxa"/>
        </w:tcPr>
        <w:p w14:paraId="588ED158" w14:textId="77777777" w:rsidR="002E2A5D" w:rsidRPr="004A73C5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  <w:lang w:val="en-US"/>
            </w:rPr>
          </w:pPr>
          <w:proofErr w:type="spellStart"/>
          <w:r w:rsidRPr="004A73C5">
            <w:rPr>
              <w:rFonts w:ascii="Times New Roman" w:hAnsi="Times New Roman" w:cs="Times New Roman"/>
              <w:color w:val="221E1F"/>
              <w:sz w:val="18"/>
              <w:szCs w:val="18"/>
              <w:lang w:val="en-US"/>
            </w:rPr>
            <w:t>Tlf</w:t>
          </w:r>
          <w:proofErr w:type="spellEnd"/>
          <w:r w:rsidRPr="004A73C5">
            <w:rPr>
              <w:rFonts w:ascii="Times New Roman" w:hAnsi="Times New Roman" w:cs="Times New Roman"/>
              <w:color w:val="221E1F"/>
              <w:sz w:val="18"/>
              <w:szCs w:val="18"/>
              <w:lang w:val="en-US"/>
            </w:rPr>
            <w:t xml:space="preserve">.: </w:t>
          </w:r>
          <w:r w:rsidR="004A73C5" w:rsidRPr="004A73C5">
            <w:rPr>
              <w:rFonts w:ascii="Times New Roman" w:hAnsi="Times New Roman" w:cs="Times New Roman"/>
              <w:color w:val="221E1F"/>
              <w:sz w:val="18"/>
              <w:szCs w:val="18"/>
              <w:lang w:val="en-US"/>
            </w:rPr>
            <w:t>22 85 52 00</w:t>
          </w:r>
        </w:p>
        <w:p w14:paraId="7A01FCA6" w14:textId="77777777" w:rsidR="002E2A5D" w:rsidRPr="004A73C5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  <w:lang w:val="en-US"/>
            </w:rPr>
          </w:pPr>
          <w:r w:rsidRPr="004A73C5">
            <w:rPr>
              <w:rFonts w:ascii="Times New Roman" w:hAnsi="Times New Roman" w:cs="Times New Roman"/>
              <w:color w:val="221E1F"/>
              <w:sz w:val="18"/>
              <w:szCs w:val="18"/>
              <w:lang w:val="en-US"/>
            </w:rPr>
            <w:t xml:space="preserve">E-post: </w:t>
          </w:r>
          <w:r w:rsidR="004A73C5" w:rsidRPr="004A73C5">
            <w:rPr>
              <w:rFonts w:ascii="Times New Roman" w:hAnsi="Times New Roman" w:cs="Times New Roman"/>
              <w:color w:val="221E1F"/>
              <w:sz w:val="18"/>
              <w:szCs w:val="18"/>
              <w:lang w:val="en-US"/>
            </w:rPr>
            <w:t>postmottak@mn.uio.no</w:t>
          </w:r>
        </w:p>
        <w:p w14:paraId="39466AC9" w14:textId="77777777" w:rsidR="002E2A5D" w:rsidRPr="003551A9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3551A9">
            <w:rPr>
              <w:rFonts w:ascii="Times New Roman" w:hAnsi="Times New Roman" w:cs="Times New Roman"/>
              <w:color w:val="221E1F"/>
              <w:sz w:val="18"/>
              <w:szCs w:val="18"/>
            </w:rPr>
            <w:t>Nettadresse</w:t>
          </w:r>
          <w:r w:rsidR="004A73C5">
            <w:rPr>
              <w:rFonts w:ascii="Times New Roman" w:hAnsi="Times New Roman" w:cs="Times New Roman"/>
              <w:color w:val="221E1F"/>
              <w:sz w:val="18"/>
              <w:szCs w:val="18"/>
            </w:rPr>
            <w:t>: mn.uio.no</w:t>
          </w:r>
        </w:p>
        <w:p w14:paraId="5D7B6BDF" w14:textId="77777777" w:rsidR="002E2A5D" w:rsidRPr="003551A9" w:rsidRDefault="002E2A5D" w:rsidP="002E2A5D">
          <w:pPr>
            <w:pStyle w:val="Bunntekst"/>
            <w:rPr>
              <w:sz w:val="18"/>
              <w:szCs w:val="18"/>
            </w:rPr>
          </w:pPr>
        </w:p>
      </w:tc>
    </w:tr>
  </w:tbl>
  <w:p w14:paraId="349DB57A" w14:textId="77777777" w:rsidR="002E2A5D" w:rsidRDefault="002E2A5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67ADC" w14:textId="77777777" w:rsidR="00BC14AF" w:rsidRDefault="00BC14AF" w:rsidP="00B40445">
      <w:pPr>
        <w:spacing w:after="0"/>
      </w:pPr>
      <w:r>
        <w:separator/>
      </w:r>
    </w:p>
  </w:footnote>
  <w:footnote w:type="continuationSeparator" w:id="0">
    <w:p w14:paraId="1364EF27" w14:textId="77777777" w:rsidR="00BC14AF" w:rsidRDefault="00BC14AF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1BE38" w14:textId="77777777" w:rsidR="00B40445" w:rsidRDefault="002D155D">
    <w:pPr>
      <w:pStyle w:val="Topptekst"/>
    </w:pPr>
    <w:r w:rsidRPr="00B40445">
      <w:rPr>
        <w:noProof/>
        <w:lang w:eastAsia="nb-NO"/>
      </w:rPr>
      <w:drawing>
        <wp:anchor distT="0" distB="0" distL="114300" distR="114300" simplePos="0" relativeHeight="251659264" behindDoc="1" locked="0" layoutInCell="1" allowOverlap="1" wp14:anchorId="09183305" wp14:editId="0069F9D9">
          <wp:simplePos x="0" y="0"/>
          <wp:positionH relativeFrom="page">
            <wp:posOffset>367386</wp:posOffset>
          </wp:positionH>
          <wp:positionV relativeFrom="page">
            <wp:posOffset>358775</wp:posOffset>
          </wp:positionV>
          <wp:extent cx="2854325" cy="725170"/>
          <wp:effectExtent l="0" t="0" r="3175" b="0"/>
          <wp:wrapNone/>
          <wp:docPr id="652837181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01873"/>
    <w:multiLevelType w:val="hybridMultilevel"/>
    <w:tmpl w:val="4E1CED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F63539"/>
    <w:multiLevelType w:val="hybridMultilevel"/>
    <w:tmpl w:val="22CE97B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CC01E5"/>
    <w:multiLevelType w:val="hybridMultilevel"/>
    <w:tmpl w:val="9C8ADE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EC8CA76">
      <w:numFmt w:val="bullet"/>
      <w:lvlText w:val=""/>
      <w:lvlJc w:val="left"/>
      <w:pPr>
        <w:ind w:left="2670" w:hanging="690"/>
      </w:pPr>
      <w:rPr>
        <w:rFonts w:ascii="Symbol" w:eastAsiaTheme="minorHAnsi" w:hAnsi="Symbol" w:cstheme="minorBidi" w:hint="default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227214">
    <w:abstractNumId w:val="0"/>
  </w:num>
  <w:num w:numId="2" w16cid:durableId="1923300025">
    <w:abstractNumId w:val="1"/>
  </w:num>
  <w:num w:numId="3" w16cid:durableId="7121183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4AF"/>
    <w:rsid w:val="0003402F"/>
    <w:rsid w:val="000F71DA"/>
    <w:rsid w:val="00150966"/>
    <w:rsid w:val="00174213"/>
    <w:rsid w:val="001955D1"/>
    <w:rsid w:val="00195ED6"/>
    <w:rsid w:val="001C06E8"/>
    <w:rsid w:val="001E486D"/>
    <w:rsid w:val="00210453"/>
    <w:rsid w:val="0022506B"/>
    <w:rsid w:val="00227FDA"/>
    <w:rsid w:val="002C418E"/>
    <w:rsid w:val="002D155D"/>
    <w:rsid w:val="002E2A5D"/>
    <w:rsid w:val="002F2AB2"/>
    <w:rsid w:val="00301FF9"/>
    <w:rsid w:val="00310667"/>
    <w:rsid w:val="003125A0"/>
    <w:rsid w:val="003341E8"/>
    <w:rsid w:val="003551A9"/>
    <w:rsid w:val="00355EE8"/>
    <w:rsid w:val="00395E70"/>
    <w:rsid w:val="003A693F"/>
    <w:rsid w:val="00405F0F"/>
    <w:rsid w:val="004238AB"/>
    <w:rsid w:val="00434B54"/>
    <w:rsid w:val="00474609"/>
    <w:rsid w:val="004A0B34"/>
    <w:rsid w:val="004A73C5"/>
    <w:rsid w:val="004B0BF1"/>
    <w:rsid w:val="004F5DE9"/>
    <w:rsid w:val="004F7A13"/>
    <w:rsid w:val="00507968"/>
    <w:rsid w:val="00522348"/>
    <w:rsid w:val="005B14D8"/>
    <w:rsid w:val="005F6C72"/>
    <w:rsid w:val="00603987"/>
    <w:rsid w:val="0062297B"/>
    <w:rsid w:val="00623486"/>
    <w:rsid w:val="006B4C80"/>
    <w:rsid w:val="00712A47"/>
    <w:rsid w:val="007163FD"/>
    <w:rsid w:val="00774589"/>
    <w:rsid w:val="0077460A"/>
    <w:rsid w:val="007B38DD"/>
    <w:rsid w:val="007C7F61"/>
    <w:rsid w:val="00840FA2"/>
    <w:rsid w:val="00867DE8"/>
    <w:rsid w:val="00953090"/>
    <w:rsid w:val="00954C55"/>
    <w:rsid w:val="00997DF4"/>
    <w:rsid w:val="009D0116"/>
    <w:rsid w:val="00A05EFF"/>
    <w:rsid w:val="00A24523"/>
    <w:rsid w:val="00A81B00"/>
    <w:rsid w:val="00AC4083"/>
    <w:rsid w:val="00AE1B2D"/>
    <w:rsid w:val="00B12C2A"/>
    <w:rsid w:val="00B16AF9"/>
    <w:rsid w:val="00B40445"/>
    <w:rsid w:val="00B5600F"/>
    <w:rsid w:val="00BC14AF"/>
    <w:rsid w:val="00BC359D"/>
    <w:rsid w:val="00BD1BA1"/>
    <w:rsid w:val="00BD5F63"/>
    <w:rsid w:val="00BE7194"/>
    <w:rsid w:val="00C839CE"/>
    <w:rsid w:val="00C93D8E"/>
    <w:rsid w:val="00C93E30"/>
    <w:rsid w:val="00CC41D0"/>
    <w:rsid w:val="00D147E1"/>
    <w:rsid w:val="00D42C06"/>
    <w:rsid w:val="00D52EF0"/>
    <w:rsid w:val="00D567D1"/>
    <w:rsid w:val="00D76327"/>
    <w:rsid w:val="00DB70FC"/>
    <w:rsid w:val="00DF2BF3"/>
    <w:rsid w:val="00E13A51"/>
    <w:rsid w:val="00E1634D"/>
    <w:rsid w:val="00E43EF5"/>
    <w:rsid w:val="00E47FAC"/>
    <w:rsid w:val="00E62489"/>
    <w:rsid w:val="00E82534"/>
    <w:rsid w:val="00EE790A"/>
    <w:rsid w:val="00EF77B6"/>
    <w:rsid w:val="00F062A1"/>
    <w:rsid w:val="00F650E1"/>
    <w:rsid w:val="00F94737"/>
    <w:rsid w:val="00F950E5"/>
    <w:rsid w:val="00FA58DC"/>
    <w:rsid w:val="00FC5CB1"/>
    <w:rsid w:val="00FD2A88"/>
    <w:rsid w:val="00FE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0621F56C"/>
  <w15:chartTrackingRefBased/>
  <w15:docId w15:val="{48F07088-A67E-4326-886A-6C3034CFC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B54"/>
    <w:pPr>
      <w:spacing w:line="24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43EF5"/>
  </w:style>
  <w:style w:type="paragraph" w:styleId="Bunntekst">
    <w:name w:val="footer"/>
    <w:basedOn w:val="Normal"/>
    <w:link w:val="BunntekstTegn"/>
    <w:uiPriority w:val="99"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E43EF5"/>
  </w:style>
  <w:style w:type="table" w:styleId="Tabellrutenett">
    <w:name w:val="Table Grid"/>
    <w:basedOn w:val="Vanligtabel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E2A5D"/>
    <w:rPr>
      <w:color w:val="aut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character" w:customStyle="1" w:styleId="Georgia11spacing0afterChar">
    <w:name w:val="Georgia11_spacing_0_after Char"/>
    <w:link w:val="Georgia11spacing0after"/>
    <w:locked/>
    <w:rsid w:val="00D52EF0"/>
    <w:rPr>
      <w:rFonts w:ascii="Georgia" w:hAnsi="Georgia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D52EF0"/>
    <w:pPr>
      <w:spacing w:after="0" w:line="276" w:lineRule="auto"/>
    </w:pPr>
    <w:rPr>
      <w:rFonts w:ascii="Georgia" w:hAnsi="Georgia"/>
    </w:rPr>
  </w:style>
  <w:style w:type="character" w:styleId="Hyperkobling">
    <w:name w:val="Hyperlink"/>
    <w:basedOn w:val="Standardskriftforavsnitt"/>
    <w:uiPriority w:val="99"/>
    <w:unhideWhenUsed/>
    <w:rsid w:val="00EF77B6"/>
    <w:rPr>
      <w:color w:val="0563C1" w:themeColor="hyperlink"/>
      <w:u w:val="single"/>
    </w:rPr>
  </w:style>
  <w:style w:type="paragraph" w:customStyle="1" w:styleId="Topptekstlinje1">
    <w:name w:val="Topptekst_linje1"/>
    <w:basedOn w:val="Topptekst"/>
    <w:link w:val="Topptekstlinje1Char"/>
    <w:qFormat/>
    <w:rsid w:val="00603987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60398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603987"/>
    <w:rPr>
      <w:rFonts w:ascii="Arial" w:hAnsi="Arial" w:cs="Arial"/>
      <w:b/>
      <w:sz w:val="32"/>
      <w:szCs w:val="32"/>
    </w:rPr>
  </w:style>
  <w:style w:type="character" w:customStyle="1" w:styleId="Topptekstlinje2Char">
    <w:name w:val="Topptekst_linje2 Char"/>
    <w:basedOn w:val="TopptekstTegn"/>
    <w:link w:val="Topptekstlinje2"/>
    <w:rsid w:val="00603987"/>
    <w:rPr>
      <w:rFonts w:ascii="Georgia" w:hAnsi="Georgia" w:cs="Arial"/>
      <w:sz w:val="24"/>
      <w:szCs w:val="24"/>
    </w:rPr>
  </w:style>
  <w:style w:type="paragraph" w:customStyle="1" w:styleId="Georigia9Bunntekst">
    <w:name w:val="Georigia9_Bunntekst"/>
    <w:basedOn w:val="Normal"/>
    <w:link w:val="Georigia9BunntekstChar"/>
    <w:qFormat/>
    <w:rsid w:val="00603987"/>
    <w:pPr>
      <w:tabs>
        <w:tab w:val="left" w:pos="1021"/>
      </w:tabs>
      <w:spacing w:after="0"/>
    </w:pPr>
    <w:rPr>
      <w:rFonts w:ascii="Georgia" w:hAnsi="Georgia"/>
      <w:noProof/>
      <w:sz w:val="18"/>
      <w:szCs w:val="18"/>
      <w:lang w:eastAsia="nb-NO"/>
    </w:rPr>
  </w:style>
  <w:style w:type="character" w:customStyle="1" w:styleId="Georigia9BunntekstChar">
    <w:name w:val="Georigia9_Bunntekst Char"/>
    <w:basedOn w:val="Standardskriftforavsnitt"/>
    <w:link w:val="Georigia9Bunntekst"/>
    <w:rsid w:val="00603987"/>
    <w:rPr>
      <w:rFonts w:ascii="Georgia" w:hAnsi="Georgia"/>
      <w:noProof/>
      <w:sz w:val="18"/>
      <w:szCs w:val="18"/>
      <w:lang w:eastAsia="nb-NO"/>
    </w:rPr>
  </w:style>
  <w:style w:type="paragraph" w:customStyle="1" w:styleId="Georgia11spacing10after">
    <w:name w:val="Georgia11_spacing_10after"/>
    <w:basedOn w:val="Georgia11spacing0after"/>
    <w:rsid w:val="00603987"/>
    <w:pPr>
      <w:spacing w:after="200" w:line="259" w:lineRule="auto"/>
    </w:pPr>
  </w:style>
  <w:style w:type="paragraph" w:styleId="Undertittel">
    <w:name w:val="Subtitle"/>
    <w:basedOn w:val="Normal"/>
    <w:next w:val="Normal"/>
    <w:link w:val="UndertittelTegn"/>
    <w:uiPriority w:val="11"/>
    <w:qFormat/>
    <w:rsid w:val="00603987"/>
    <w:pPr>
      <w:numPr>
        <w:ilvl w:val="1"/>
      </w:numPr>
      <w:spacing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03987"/>
    <w:rPr>
      <w:rFonts w:eastAsiaTheme="minorEastAsia"/>
      <w:color w:val="5A5A5A" w:themeColor="text1" w:themeTint="A5"/>
      <w:spacing w:val="15"/>
    </w:rPr>
  </w:style>
  <w:style w:type="paragraph" w:styleId="Sitat">
    <w:name w:val="Quote"/>
    <w:basedOn w:val="Normal"/>
    <w:next w:val="Normal"/>
    <w:link w:val="SitatTegn"/>
    <w:uiPriority w:val="29"/>
    <w:qFormat/>
    <w:rsid w:val="00603987"/>
    <w:pPr>
      <w:spacing w:before="200" w:line="259" w:lineRule="auto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0398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03987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7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lieo\Downloads\mal-generelt-notat-bokmal%20(5)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root>
  <Enhet>Det matematisk-naturvitenskapelige fakultet</Enhet>
</root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4" ma:contentTypeDescription="Create a new document." ma:contentTypeScope="" ma:versionID="4861cb06711c43ae5b06507c0d33fa01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676dbc1fb8e9648f94ba0d75529040bc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Props1.xml><?xml version="1.0" encoding="utf-8"?>
<ds:datastoreItem xmlns:ds="http://schemas.openxmlformats.org/officeDocument/2006/customXml" ds:itemID="{7542820D-F3B6-49DC-B7A7-CCBCEF61F4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55C48B-CB0D-47E0-9FC7-C7C9FE765157}">
  <ds:schemaRefs/>
</ds:datastoreItem>
</file>

<file path=customXml/itemProps3.xml><?xml version="1.0" encoding="utf-8"?>
<ds:datastoreItem xmlns:ds="http://schemas.openxmlformats.org/officeDocument/2006/customXml" ds:itemID="{EC7C6610-6C99-4CDA-B797-4687BAAF7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B95084-D297-43D4-8346-79015E7939D0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3b00a67f-9791-437e-b702-303a706ea042"/>
    <ds:schemaRef ds:uri="http://schemas.microsoft.com/office/2006/metadata/properties"/>
    <ds:schemaRef ds:uri="7dc3d6ed-56f1-49b6-b310-0ff680cfe62a"/>
    <ds:schemaRef ds:uri="http://schemas.microsoft.com/office/infopath/2007/PartnerControl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mal-generelt-notat-bokmal (5).dotx</Template>
  <TotalTime>61</TotalTime>
  <Pages>1</Pages>
  <Words>79</Words>
  <Characters>746</Characters>
  <Application>Microsoft Office Word</Application>
  <DocSecurity>0</DocSecurity>
  <Lines>6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Øybø</dc:creator>
  <cp:keywords/>
  <dc:description/>
  <cp:lastModifiedBy>Nina Holtan</cp:lastModifiedBy>
  <cp:revision>11</cp:revision>
  <cp:lastPrinted>2026-03-17T10:02:00Z</cp:lastPrinted>
  <dcterms:created xsi:type="dcterms:W3CDTF">2025-10-16T08:59:00Z</dcterms:created>
  <dcterms:modified xsi:type="dcterms:W3CDTF">2026-03-24T13:02:00Z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  <property fmtid="{D5CDD505-2E9C-101B-9397-08002B2CF9AE}" pid="4" name="MediaServiceImageTags">
    <vt:lpwstr/>
  </property>
  <property fmtid="{D5CDD505-2E9C-101B-9397-08002B2CF9AE}" pid="5" name="GrammarlyDocumentId">
    <vt:lpwstr>65caa7ed6dc81355da5c85b71eb6bd8a0f6d429b12997373066e106914ef78c0</vt:lpwstr>
  </property>
</Properties>
</file>