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bottomFromText="595" w:vertAnchor="page" w:tblpY="232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F94737" w14:paraId="40CF26C8" w14:textId="77777777" w:rsidTr="002E2A5D">
        <w:tc>
          <w:tcPr>
            <w:tcW w:w="9628" w:type="dxa"/>
          </w:tcPr>
          <w:p w14:paraId="5FEDCC9A" w14:textId="77777777" w:rsidR="00395E70" w:rsidRPr="00F94737" w:rsidRDefault="00395E70" w:rsidP="002E2A5D">
            <w:pPr>
              <w:rPr>
                <w:sz w:val="18"/>
                <w:szCs w:val="18"/>
              </w:rPr>
            </w:pPr>
            <w:r w:rsidRPr="00F94737">
              <w:rPr>
                <w:sz w:val="18"/>
                <w:szCs w:val="18"/>
              </w:rPr>
              <w:t>Dat</w:t>
            </w:r>
            <w:r w:rsidR="0024700B">
              <w:rPr>
                <w:sz w:val="18"/>
                <w:szCs w:val="18"/>
              </w:rPr>
              <w:t>e</w:t>
            </w:r>
            <w:r w:rsidRPr="00F94737">
              <w:rPr>
                <w:sz w:val="18"/>
                <w:szCs w:val="18"/>
              </w:rPr>
              <w:t xml:space="preserve">: </w:t>
            </w:r>
          </w:p>
        </w:tc>
      </w:tr>
    </w:tbl>
    <w:sdt>
      <w:sdtPr>
        <w:alias w:val="Title"/>
        <w:tag w:val="Title"/>
        <w:id w:val="576245173"/>
        <w:placeholder>
          <w:docPart w:val="DF814FBA2BBC4725840420837BA96E7B"/>
        </w:placeholder>
        <w:text w:multiLine="1"/>
      </w:sdtPr>
      <w:sdtContent>
        <w:p w14:paraId="660FA3A4" w14:textId="201A2D2A" w:rsidR="00B5600F" w:rsidRDefault="007C70B1" w:rsidP="002E2A5D">
          <w:pPr>
            <w:pStyle w:val="Heading1"/>
          </w:pPr>
          <w:r w:rsidRPr="007C70B1">
            <w:t>To whom it may concern</w:t>
          </w:r>
        </w:p>
      </w:sdtContent>
    </w:sdt>
    <w:p w14:paraId="48228DA7" w14:textId="6F0625C7" w:rsidR="00BE6E06" w:rsidRDefault="007C70B1" w:rsidP="00BE6E06">
      <w:r>
        <w:t xml:space="preserve">The shipment contains </w:t>
      </w:r>
      <w:proofErr w:type="gramStart"/>
      <w:r w:rsidRPr="00B56880">
        <w:rPr>
          <w:highlight w:val="yellow"/>
        </w:rPr>
        <w:t>…</w:t>
      </w:r>
      <w:r>
        <w:t xml:space="preserve"> .</w:t>
      </w:r>
      <w:proofErr w:type="gramEnd"/>
      <w:r w:rsidR="0066627C" w:rsidRPr="0066627C">
        <w:t xml:space="preserve"> </w:t>
      </w:r>
      <w:r w:rsidR="0066627C" w:rsidRPr="0066627C">
        <w:rPr>
          <w:u w:val="single"/>
        </w:rPr>
        <w:t>For research purposes only.</w:t>
      </w:r>
      <w:r w:rsidR="0066627C" w:rsidRPr="0066627C">
        <w:t xml:space="preserve"> Samples are stored in…</w:t>
      </w:r>
      <w:r w:rsidR="00BE6E06">
        <w:t>.</w:t>
      </w:r>
      <w:r w:rsidR="00BE6E06" w:rsidRPr="00BE6E06">
        <w:t xml:space="preserve"> </w:t>
      </w:r>
      <w:r w:rsidR="00BE6E06">
        <w:t>They were prepared at the University of Oslo.</w:t>
      </w:r>
    </w:p>
    <w:p w14:paraId="47D7F646" w14:textId="5C305C1B" w:rsidR="00BE6E06" w:rsidRDefault="005A5A1D" w:rsidP="007C70B1">
      <w:r>
        <w:t>This material is</w:t>
      </w:r>
      <w:r w:rsidR="007C70B1">
        <w:t xml:space="preserve"> non-toxic, non-hazardous, non-infectious</w:t>
      </w:r>
      <w:r w:rsidR="00E95AEF">
        <w:t>, non-flammable, not radioactive, biolo</w:t>
      </w:r>
      <w:r w:rsidR="00F14C50">
        <w:t>gically inactive</w:t>
      </w:r>
      <w:r>
        <w:t xml:space="preserve"> and not for human or animal use. It is for research purposes only and not for sale or resale. </w:t>
      </w:r>
    </w:p>
    <w:p w14:paraId="0105B462" w14:textId="4273F7E7" w:rsidR="00395E70" w:rsidRDefault="007C70B1" w:rsidP="007C70B1">
      <w:r>
        <w:t>No commercial value, for customs purposes only 1 EUR.</w:t>
      </w:r>
    </w:p>
    <w:p w14:paraId="074B1A40" w14:textId="531C1380" w:rsidR="00B56880" w:rsidRDefault="00B56880" w:rsidP="007C70B1">
      <w:r>
        <w:t xml:space="preserve">If any additional </w:t>
      </w:r>
      <w:r w:rsidR="002D218D">
        <w:t>information is required, please contact me or the consignee using the contact information below.</w:t>
      </w:r>
    </w:p>
    <w:p w14:paraId="52B2456F" w14:textId="77777777" w:rsidR="008967AA" w:rsidRDefault="008967AA" w:rsidP="007C70B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967AA" w14:paraId="5D962F2A" w14:textId="77777777" w:rsidTr="008967AA">
        <w:tc>
          <w:tcPr>
            <w:tcW w:w="4814" w:type="dxa"/>
          </w:tcPr>
          <w:p w14:paraId="57CB8880" w14:textId="77777777" w:rsidR="008967AA" w:rsidRPr="00DF538F" w:rsidRDefault="008967AA" w:rsidP="008A58B8">
            <w:pPr>
              <w:pStyle w:val="Heading1"/>
              <w:rPr>
                <w:lang w:val="en-US"/>
              </w:rPr>
            </w:pPr>
            <w:r w:rsidRPr="00DF538F">
              <w:rPr>
                <w:lang w:val="en-US"/>
              </w:rPr>
              <w:t>To/Consignee:</w:t>
            </w:r>
          </w:p>
          <w:p w14:paraId="364076EF" w14:textId="77777777" w:rsidR="008967AA" w:rsidRDefault="008967AA" w:rsidP="008A58B8">
            <w:pPr>
              <w:keepNext/>
              <w:keepLines/>
            </w:pPr>
            <w:r>
              <w:t>Company:</w:t>
            </w:r>
          </w:p>
          <w:p w14:paraId="621F7FE5" w14:textId="77777777" w:rsidR="008967AA" w:rsidRDefault="008967AA" w:rsidP="008A58B8">
            <w:pPr>
              <w:keepNext/>
              <w:keepLines/>
            </w:pPr>
            <w:r>
              <w:t>Attention:</w:t>
            </w:r>
          </w:p>
          <w:p w14:paraId="6D7A628F" w14:textId="77777777" w:rsidR="008967AA" w:rsidRDefault="008967AA" w:rsidP="008A58B8">
            <w:pPr>
              <w:keepNext/>
              <w:keepLines/>
            </w:pPr>
            <w:r>
              <w:t>Address 1:</w:t>
            </w:r>
          </w:p>
          <w:p w14:paraId="0B23F725" w14:textId="77777777" w:rsidR="008967AA" w:rsidRDefault="008967AA" w:rsidP="008A58B8">
            <w:pPr>
              <w:keepNext/>
              <w:keepLines/>
            </w:pPr>
            <w:r>
              <w:t>Address 2:</w:t>
            </w:r>
          </w:p>
          <w:p w14:paraId="7DCD0F31" w14:textId="77777777" w:rsidR="008967AA" w:rsidRDefault="008967AA" w:rsidP="008A58B8">
            <w:pPr>
              <w:keepNext/>
              <w:keepLines/>
            </w:pPr>
            <w:r>
              <w:t>Postcode:</w:t>
            </w:r>
          </w:p>
          <w:p w14:paraId="3ECCD951" w14:textId="77777777" w:rsidR="008967AA" w:rsidRDefault="008967AA" w:rsidP="008A58B8">
            <w:pPr>
              <w:keepNext/>
              <w:keepLines/>
            </w:pPr>
            <w:r>
              <w:t>City/Town:</w:t>
            </w:r>
          </w:p>
          <w:p w14:paraId="53B9BE7C" w14:textId="77777777" w:rsidR="008967AA" w:rsidRDefault="008967AA" w:rsidP="008A58B8">
            <w:pPr>
              <w:keepNext/>
              <w:keepLines/>
            </w:pPr>
            <w:r>
              <w:t>E‐mail:</w:t>
            </w:r>
          </w:p>
          <w:p w14:paraId="17CD6E85" w14:textId="77777777" w:rsidR="008967AA" w:rsidRDefault="008967AA" w:rsidP="008A58B8">
            <w:pPr>
              <w:keepNext/>
              <w:keepLines/>
            </w:pPr>
            <w:r>
              <w:t>Tel:</w:t>
            </w:r>
          </w:p>
          <w:p w14:paraId="3F15A521" w14:textId="77777777" w:rsidR="008967AA" w:rsidRPr="00DF538F" w:rsidRDefault="008967AA" w:rsidP="008A58B8">
            <w:pPr>
              <w:keepNext/>
              <w:keepLines/>
            </w:pPr>
            <w:r>
              <w:t>VAT number:</w:t>
            </w:r>
          </w:p>
        </w:tc>
        <w:tc>
          <w:tcPr>
            <w:tcW w:w="4814" w:type="dxa"/>
          </w:tcPr>
          <w:p w14:paraId="3C6CC166" w14:textId="77777777" w:rsidR="008967AA" w:rsidRPr="007C70B1" w:rsidRDefault="008967AA" w:rsidP="008A58B8">
            <w:pPr>
              <w:pStyle w:val="Heading1"/>
            </w:pPr>
            <w:r w:rsidRPr="007C70B1">
              <w:t>From/Shipper:</w:t>
            </w:r>
          </w:p>
          <w:p w14:paraId="33443ACD" w14:textId="77777777" w:rsidR="008967AA" w:rsidRDefault="008967AA" w:rsidP="008A58B8">
            <w:pPr>
              <w:keepNext/>
              <w:keepLines/>
            </w:pPr>
            <w:r>
              <w:t>University of Oslo</w:t>
            </w:r>
          </w:p>
          <w:p w14:paraId="5B908EA8" w14:textId="77777777" w:rsidR="008967AA" w:rsidRDefault="008967AA" w:rsidP="008A58B8">
            <w:pPr>
              <w:keepNext/>
              <w:keepLines/>
            </w:pPr>
            <w:r>
              <w:t>Dept. of Biosciences</w:t>
            </w:r>
          </w:p>
          <w:p w14:paraId="53BDA81C" w14:textId="77777777" w:rsidR="008967AA" w:rsidRDefault="008967AA" w:rsidP="008A58B8">
            <w:pPr>
              <w:keepNext/>
              <w:keepLines/>
            </w:pPr>
            <w:proofErr w:type="spellStart"/>
            <w:r>
              <w:t>Blindernveien</w:t>
            </w:r>
            <w:proofErr w:type="spellEnd"/>
            <w:r>
              <w:t xml:space="preserve"> 31</w:t>
            </w:r>
          </w:p>
          <w:p w14:paraId="2DE71549" w14:textId="77777777" w:rsidR="008967AA" w:rsidRDefault="008967AA" w:rsidP="008A58B8">
            <w:pPr>
              <w:keepNext/>
              <w:keepLines/>
            </w:pPr>
            <w:r>
              <w:t>0371, Oslo</w:t>
            </w:r>
          </w:p>
          <w:p w14:paraId="15286691" w14:textId="77777777" w:rsidR="008967AA" w:rsidRDefault="008967AA" w:rsidP="008A58B8">
            <w:pPr>
              <w:keepNext/>
              <w:keepLines/>
            </w:pPr>
            <w:r>
              <w:t>NORWAY</w:t>
            </w:r>
          </w:p>
          <w:p w14:paraId="49F3825F" w14:textId="77777777" w:rsidR="008967AA" w:rsidRDefault="008967AA" w:rsidP="008A58B8">
            <w:pPr>
              <w:keepNext/>
              <w:keepLines/>
            </w:pPr>
            <w:r>
              <w:t>VAT: NO9710355854MVA</w:t>
            </w:r>
          </w:p>
          <w:p w14:paraId="1DDD4B1C" w14:textId="77777777" w:rsidR="008967AA" w:rsidRPr="00B56880" w:rsidRDefault="008967AA" w:rsidP="008A58B8">
            <w:pPr>
              <w:keepNext/>
              <w:keepLines/>
              <w:rPr>
                <w:highlight w:val="yellow"/>
              </w:rPr>
            </w:pPr>
            <w:r w:rsidRPr="00B56880">
              <w:rPr>
                <w:highlight w:val="yellow"/>
              </w:rPr>
              <w:t xml:space="preserve">Name: </w:t>
            </w:r>
          </w:p>
          <w:p w14:paraId="4D97276B" w14:textId="77777777" w:rsidR="008967AA" w:rsidRPr="00B56880" w:rsidRDefault="008967AA" w:rsidP="008A58B8">
            <w:pPr>
              <w:keepNext/>
              <w:keepLines/>
              <w:rPr>
                <w:highlight w:val="yellow"/>
              </w:rPr>
            </w:pPr>
            <w:r w:rsidRPr="00B56880">
              <w:rPr>
                <w:highlight w:val="yellow"/>
              </w:rPr>
              <w:t xml:space="preserve">Telephone: </w:t>
            </w:r>
          </w:p>
          <w:p w14:paraId="3AD02131" w14:textId="77777777" w:rsidR="008967AA" w:rsidRPr="00DF538F" w:rsidRDefault="008967AA" w:rsidP="008A58B8">
            <w:pPr>
              <w:keepNext/>
              <w:keepLines/>
            </w:pPr>
            <w:r w:rsidRPr="00B56880">
              <w:rPr>
                <w:highlight w:val="yellow"/>
              </w:rPr>
              <w:t>Email:</w:t>
            </w:r>
          </w:p>
        </w:tc>
      </w:tr>
    </w:tbl>
    <w:p w14:paraId="78EA83B4" w14:textId="77777777" w:rsidR="008967AA" w:rsidRDefault="008967AA" w:rsidP="007C70B1"/>
    <w:p w14:paraId="5B7371EB" w14:textId="77777777" w:rsidR="008967AA" w:rsidRDefault="008967AA" w:rsidP="007C70B1"/>
    <w:p w14:paraId="5110BE99" w14:textId="77777777" w:rsidR="002E2A5D" w:rsidRDefault="0024700B" w:rsidP="002E2A5D">
      <w:pPr>
        <w:keepNext/>
        <w:keepLines/>
      </w:pPr>
      <w:r>
        <w:t>Yours sincerely,</w:t>
      </w:r>
      <w:r w:rsidR="002E2A5D">
        <w:br/>
      </w:r>
      <w:sdt>
        <w:sdtPr>
          <w:alias w:val="Name"/>
          <w:tag w:val="Name"/>
          <w:id w:val="636842866"/>
          <w:placeholder>
            <w:docPart w:val="A4F448262947446094A851B70D991D16"/>
          </w:placeholder>
          <w:showingPlcHdr/>
          <w:text w:multiLine="1"/>
        </w:sdtPr>
        <w:sdtContent>
          <w:r w:rsidRPr="00B56880">
            <w:rPr>
              <w:rStyle w:val="PlaceholderText"/>
              <w:highlight w:val="yellow"/>
            </w:rPr>
            <w:t>[Name]</w:t>
          </w:r>
        </w:sdtContent>
      </w:sdt>
    </w:p>
    <w:sectPr w:rsidR="002E2A5D" w:rsidSect="004B0BF1">
      <w:headerReference w:type="default" r:id="rId10"/>
      <w:footerReference w:type="default" r:id="rId11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339A7" w14:textId="77777777" w:rsidR="007E12B7" w:rsidRDefault="007E12B7" w:rsidP="00B40445">
      <w:pPr>
        <w:spacing w:after="0"/>
      </w:pPr>
      <w:r>
        <w:separator/>
      </w:r>
    </w:p>
  </w:endnote>
  <w:endnote w:type="continuationSeparator" w:id="0">
    <w:p w14:paraId="37F22E90" w14:textId="77777777" w:rsidR="007E12B7" w:rsidRDefault="007E12B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478"/>
      <w:gridCol w:w="2464"/>
      <w:gridCol w:w="2477"/>
      <w:gridCol w:w="2504"/>
    </w:tblGrid>
    <w:tr w:rsidR="002E2A5D" w:rsidRPr="002E2A5D" w14:paraId="52DD9375" w14:textId="77777777" w:rsidTr="007C70B1">
      <w:tc>
        <w:tcPr>
          <w:tcW w:w="2478" w:type="dxa"/>
        </w:tcPr>
        <w:p w14:paraId="02B8C96A" w14:textId="77777777" w:rsidR="007C70B1" w:rsidRDefault="007C70B1" w:rsidP="002E2A5D">
          <w:pPr>
            <w:pStyle w:val="Footer"/>
            <w:rPr>
              <w:rStyle w:val="A0"/>
              <w:rFonts w:ascii="Arial" w:hAnsi="Arial" w:cs="Arial"/>
              <w:b/>
              <w:bCs/>
            </w:rPr>
          </w:pPr>
          <w:r w:rsidRPr="007C70B1">
            <w:rPr>
              <w:rStyle w:val="A0"/>
              <w:rFonts w:ascii="Arial" w:hAnsi="Arial" w:cs="Arial"/>
              <w:b/>
              <w:bCs/>
            </w:rPr>
            <w:t>The Faculty of Mathematics and Natural Sciences</w:t>
          </w:r>
          <w:r>
            <w:rPr>
              <w:rStyle w:val="A0"/>
              <w:rFonts w:ascii="Arial" w:hAnsi="Arial" w:cs="Arial"/>
              <w:b/>
              <w:bCs/>
            </w:rPr>
            <w:t xml:space="preserve"> </w:t>
          </w:r>
        </w:p>
        <w:p w14:paraId="298ADAED" w14:textId="46AA5BEC" w:rsidR="0024700B" w:rsidRDefault="007C70B1" w:rsidP="002E2A5D">
          <w:pPr>
            <w:pStyle w:val="Footer"/>
            <w:rPr>
              <w:rStyle w:val="A0"/>
              <w:rFonts w:ascii="Arial" w:hAnsi="Arial" w:cs="Arial"/>
            </w:rPr>
          </w:pPr>
          <w:r>
            <w:rPr>
              <w:rStyle w:val="A0"/>
              <w:rFonts w:ascii="Arial" w:hAnsi="Arial" w:cs="Arial"/>
            </w:rPr>
            <w:t>Department of Biosciences</w:t>
          </w:r>
          <w:r w:rsidR="002E2A5D" w:rsidRPr="002E2A5D">
            <w:rPr>
              <w:rStyle w:val="A0"/>
              <w:rFonts w:ascii="Arial" w:hAnsi="Arial" w:cs="Arial"/>
            </w:rPr>
            <w:t xml:space="preserve"> </w:t>
          </w:r>
        </w:p>
        <w:p w14:paraId="4EFD878B" w14:textId="061389FB" w:rsidR="002E2A5D" w:rsidRPr="002E2A5D" w:rsidRDefault="002E2A5D" w:rsidP="002E2A5D">
          <w:pPr>
            <w:pStyle w:val="Footer"/>
            <w:rPr>
              <w:sz w:val="18"/>
              <w:szCs w:val="18"/>
            </w:rPr>
          </w:pPr>
        </w:p>
      </w:tc>
      <w:tc>
        <w:tcPr>
          <w:tcW w:w="2464" w:type="dxa"/>
        </w:tcPr>
        <w:p w14:paraId="6F45CA57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Postal address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63706C8E" w14:textId="20D0E82B" w:rsidR="002E2A5D" w:rsidRPr="002E2A5D" w:rsidRDefault="007C70B1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 Box 1066</w:t>
          </w:r>
        </w:p>
        <w:p w14:paraId="6B0174A7" w14:textId="202673D9" w:rsidR="002E2A5D" w:rsidRPr="002E2A5D" w:rsidRDefault="007C70B1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0316 </w:t>
          </w:r>
          <w:proofErr w:type="spellStart"/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Blindern</w:t>
          </w:r>
          <w:proofErr w:type="spellEnd"/>
        </w:p>
        <w:p w14:paraId="31E5082E" w14:textId="0E4318B2" w:rsidR="002E2A5D" w:rsidRPr="002E2A5D" w:rsidRDefault="007C70B1" w:rsidP="002E2A5D">
          <w:pPr>
            <w:pStyle w:val="Footer"/>
            <w:rPr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Oslo, Norway</w:t>
          </w:r>
        </w:p>
      </w:tc>
      <w:tc>
        <w:tcPr>
          <w:tcW w:w="2477" w:type="dxa"/>
        </w:tcPr>
        <w:p w14:paraId="3A779A90" w14:textId="6FADAA1A" w:rsidR="002E2A5D" w:rsidRPr="008967AA" w:rsidRDefault="0019279F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</w:pPr>
          <w:r w:rsidRPr="008967AA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>Visiting</w:t>
          </w:r>
          <w:r w:rsidR="0024700B" w:rsidRPr="008967AA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 xml:space="preserve"> address</w:t>
          </w:r>
          <w:r w:rsidR="002E2A5D" w:rsidRPr="008967AA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 xml:space="preserve">: </w:t>
          </w:r>
        </w:p>
        <w:p w14:paraId="19715597" w14:textId="187FDA54" w:rsidR="002E2A5D" w:rsidRPr="007C70B1" w:rsidRDefault="007C70B1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</w:pPr>
          <w:r w:rsidRPr="007C70B1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>Kristine Bonnevies Hus</w:t>
          </w:r>
        </w:p>
        <w:p w14:paraId="2EF253BE" w14:textId="64B343E1" w:rsidR="007C70B1" w:rsidRPr="007C70B1" w:rsidRDefault="007C70B1" w:rsidP="007C70B1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</w:pPr>
          <w:r w:rsidRPr="007C70B1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>Blindernveien 31</w:t>
          </w:r>
        </w:p>
        <w:p w14:paraId="472683E9" w14:textId="435C714C" w:rsidR="002E2A5D" w:rsidRPr="007C70B1" w:rsidRDefault="007C70B1" w:rsidP="002E2A5D">
          <w:pPr>
            <w:pStyle w:val="Footer"/>
            <w:rPr>
              <w:sz w:val="18"/>
              <w:szCs w:val="18"/>
              <w:lang w:val="nb-NO"/>
            </w:rPr>
          </w:pPr>
          <w:r w:rsidRPr="007C70B1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>0371, Oslo</w:t>
          </w:r>
          <w:r w:rsidR="0024700B" w:rsidRPr="007C70B1">
            <w:rPr>
              <w:rFonts w:ascii="Times New Roman" w:hAnsi="Times New Roman" w:cs="Times New Roman"/>
              <w:color w:val="221E1F"/>
              <w:sz w:val="18"/>
              <w:szCs w:val="18"/>
              <w:lang w:val="nb-NO"/>
            </w:rPr>
            <w:t>, Norway</w:t>
          </w:r>
        </w:p>
      </w:tc>
      <w:tc>
        <w:tcPr>
          <w:tcW w:w="2504" w:type="dxa"/>
        </w:tcPr>
        <w:p w14:paraId="2B9F67C6" w14:textId="420F5ACD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Phone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  <w:r w:rsidR="007C70B1">
            <w:rPr>
              <w:rFonts w:ascii="Times New Roman" w:hAnsi="Times New Roman" w:cs="Times New Roman"/>
              <w:color w:val="221E1F"/>
              <w:sz w:val="18"/>
              <w:szCs w:val="18"/>
            </w:rPr>
            <w:t>+4722855050</w:t>
          </w:r>
        </w:p>
        <w:p w14:paraId="1D5CE083" w14:textId="77777777" w:rsidR="002E2A5D" w:rsidRPr="002E2A5D" w:rsidRDefault="0024700B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Fax/Mobile</w:t>
          </w:r>
          <w:r w:rsidR="002E2A5D"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</w:p>
        <w:p w14:paraId="0F1DC34E" w14:textId="6D25AA1E" w:rsidR="002E2A5D" w:rsidRPr="002E2A5D" w:rsidRDefault="002E2A5D" w:rsidP="002E2A5D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E-</w:t>
          </w:r>
          <w:r w:rsidR="0024700B">
            <w:rPr>
              <w:rFonts w:ascii="Times New Roman" w:hAnsi="Times New Roman" w:cs="Times New Roman"/>
              <w:color w:val="221E1F"/>
              <w:sz w:val="18"/>
              <w:szCs w:val="18"/>
            </w:rPr>
            <w:t>mail</w:t>
          </w: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: </w:t>
          </w:r>
          <w:hyperlink r:id="rId1" w:history="1">
            <w:r w:rsidR="007C70B1" w:rsidRPr="006F4108">
              <w:rPr>
                <w:rStyle w:val="Hyperlink"/>
                <w:rFonts w:ascii="Times New Roman" w:hAnsi="Times New Roman" w:cs="Times New Roman"/>
                <w:sz w:val="18"/>
                <w:szCs w:val="18"/>
              </w:rPr>
              <w:t>postmottak@ibv.uio.no</w:t>
            </w:r>
          </w:hyperlink>
          <w:r w:rsidR="007C70B1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</w:t>
          </w:r>
        </w:p>
        <w:p w14:paraId="67C6DB72" w14:textId="55FD145D" w:rsidR="002E2A5D" w:rsidRPr="002E2A5D" w:rsidRDefault="007C70B1" w:rsidP="002E2A5D">
          <w:pPr>
            <w:pStyle w:val="Footer"/>
            <w:rPr>
              <w:sz w:val="18"/>
              <w:szCs w:val="18"/>
            </w:rPr>
          </w:pPr>
          <w:hyperlink r:id="rId2" w:history="1">
            <w:r w:rsidRPr="006F4108">
              <w:rPr>
                <w:rStyle w:val="Hyperlink"/>
                <w:rFonts w:ascii="Times New Roman" w:hAnsi="Times New Roman" w:cs="Times New Roman"/>
                <w:sz w:val="18"/>
                <w:szCs w:val="18"/>
              </w:rPr>
              <w:t>https://www.mn.uio.no/ibv/</w:t>
            </w:r>
          </w:hyperlink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</w:t>
          </w:r>
        </w:p>
      </w:tc>
    </w:tr>
  </w:tbl>
  <w:p w14:paraId="196ED0B0" w14:textId="77777777" w:rsidR="002E2A5D" w:rsidRDefault="002E2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EA240" w14:textId="77777777" w:rsidR="007E12B7" w:rsidRDefault="007E12B7" w:rsidP="00B40445">
      <w:pPr>
        <w:spacing w:after="0"/>
      </w:pPr>
      <w:r>
        <w:separator/>
      </w:r>
    </w:p>
  </w:footnote>
  <w:footnote w:type="continuationSeparator" w:id="0">
    <w:p w14:paraId="193379B8" w14:textId="77777777" w:rsidR="007E12B7" w:rsidRDefault="007E12B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65CB" w14:textId="77777777" w:rsidR="00B40445" w:rsidRDefault="0019279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290C17" wp14:editId="61C19CF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B1"/>
    <w:rsid w:val="000E7393"/>
    <w:rsid w:val="0019279F"/>
    <w:rsid w:val="001E486D"/>
    <w:rsid w:val="0024700B"/>
    <w:rsid w:val="002D218D"/>
    <w:rsid w:val="002E2A5D"/>
    <w:rsid w:val="00301FF9"/>
    <w:rsid w:val="00395E70"/>
    <w:rsid w:val="004B0BF1"/>
    <w:rsid w:val="004F7A13"/>
    <w:rsid w:val="00523591"/>
    <w:rsid w:val="005A5A1D"/>
    <w:rsid w:val="005F5FBE"/>
    <w:rsid w:val="0066627C"/>
    <w:rsid w:val="007B38DD"/>
    <w:rsid w:val="007C70B1"/>
    <w:rsid w:val="007C7366"/>
    <w:rsid w:val="007E12B7"/>
    <w:rsid w:val="008967AA"/>
    <w:rsid w:val="008B6C97"/>
    <w:rsid w:val="009D0116"/>
    <w:rsid w:val="00A05EFF"/>
    <w:rsid w:val="00A12CAC"/>
    <w:rsid w:val="00B13964"/>
    <w:rsid w:val="00B40445"/>
    <w:rsid w:val="00B5600F"/>
    <w:rsid w:val="00B56880"/>
    <w:rsid w:val="00BE6E06"/>
    <w:rsid w:val="00E202C2"/>
    <w:rsid w:val="00E43EF5"/>
    <w:rsid w:val="00E95AEF"/>
    <w:rsid w:val="00F126C7"/>
    <w:rsid w:val="00F14C50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7A88"/>
  <w15:chartTrackingRefBased/>
  <w15:docId w15:val="{F19EE9AB-85DB-4ACD-AF14-6F72D35A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E6E06"/>
    <w:pPr>
      <w:spacing w:line="24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7C70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7C70B1"/>
    <w:rPr>
      <w:color w:val="605E5C"/>
      <w:shd w:val="clear" w:color="auto" w:fill="E1DFDD"/>
    </w:rPr>
  </w:style>
  <w:style w:type="paragraph" w:customStyle="1" w:styleId="Georgia11BoldTittel">
    <w:name w:val="Georgia11_Bold_Tittel"/>
    <w:basedOn w:val="Normal"/>
    <w:next w:val="Normal"/>
    <w:link w:val="Georgia11BoldTittelChar"/>
    <w:qFormat/>
    <w:rsid w:val="007C70B1"/>
    <w:pPr>
      <w:spacing w:before="640" w:after="60" w:line="276" w:lineRule="auto"/>
    </w:pPr>
    <w:rPr>
      <w:rFonts w:ascii="Georgia" w:eastAsia="Calibri" w:hAnsi="Georgia" w:cs="Times New Roman"/>
      <w:b/>
      <w:lang w:val="nb-NO"/>
    </w:rPr>
  </w:style>
  <w:style w:type="character" w:customStyle="1" w:styleId="Georgia11BoldTittelChar">
    <w:name w:val="Georgia11_Bold_Tittel Char"/>
    <w:basedOn w:val="DefaultParagraphFont"/>
    <w:link w:val="Georgia11BoldTittel"/>
    <w:rsid w:val="007C70B1"/>
    <w:rPr>
      <w:rFonts w:ascii="Georgia" w:eastAsia="Calibri" w:hAnsi="Georgia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n.uio.no/ibv/" TargetMode="External"/><Relationship Id="rId1" Type="http://schemas.openxmlformats.org/officeDocument/2006/relationships/hyperlink" Target="mailto:postmottak@ibv.uio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hin\OneDrive%20-%20Universitetet%20i%20Oslo\Templates\brevmal_e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14FBA2BBC4725840420837BA96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146CC-8EB0-4190-B53A-92B4ADC174E9}"/>
      </w:docPartPr>
      <w:docPartBody>
        <w:p w:rsidR="00C759D6" w:rsidRDefault="00C759D6">
          <w:pPr>
            <w:pStyle w:val="DF814FBA2BBC4725840420837BA96E7B"/>
          </w:pPr>
          <w:r w:rsidRPr="00801B49">
            <w:rPr>
              <w:rStyle w:val="PlaceholderText"/>
            </w:rPr>
            <w:t>[Title]</w:t>
          </w:r>
        </w:p>
      </w:docPartBody>
    </w:docPart>
    <w:docPart>
      <w:docPartPr>
        <w:name w:val="A4F448262947446094A851B70D991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5B828-AA08-4144-BD6B-3B1C94BEB81D}"/>
      </w:docPartPr>
      <w:docPartBody>
        <w:p w:rsidR="00C759D6" w:rsidRDefault="00C759D6">
          <w:pPr>
            <w:pStyle w:val="A4F448262947446094A851B70D991D16"/>
          </w:pPr>
          <w:r w:rsidRPr="00801B49">
            <w:rPr>
              <w:rStyle w:val="PlaceholderText"/>
            </w:rP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D6"/>
    <w:rsid w:val="00496097"/>
    <w:rsid w:val="00A12CAC"/>
    <w:rsid w:val="00B13964"/>
    <w:rsid w:val="00C7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DF814FBA2BBC4725840420837BA96E7B">
    <w:name w:val="DF814FBA2BBC4725840420837BA96E7B"/>
  </w:style>
  <w:style w:type="paragraph" w:customStyle="1" w:styleId="A4F448262947446094A851B70D991D16">
    <w:name w:val="A4F448262947446094A851B70D991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0B5FA0E4AC834EA62196328BBAE072" ma:contentTypeVersion="3" ma:contentTypeDescription="Opprett et nytt dokument." ma:contentTypeScope="" ma:versionID="8e64371b4b8ae9d7758865193c287e5d">
  <xsd:schema xmlns:xsd="http://www.w3.org/2001/XMLSchema" xmlns:xs="http://www.w3.org/2001/XMLSchema" xmlns:p="http://schemas.microsoft.com/office/2006/metadata/properties" xmlns:ns2="733ad96a-c49e-4ec8-ad85-e00d06afacc8" targetNamespace="http://schemas.microsoft.com/office/2006/metadata/properties" ma:root="true" ma:fieldsID="20c0f3637511a229bf786134e44ab0f3" ns2:_="">
    <xsd:import namespace="733ad96a-c49e-4ec8-ad85-e00d06afac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ad96a-c49e-4ec8-ad85-e00d06afa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5B21223C-77AA-4D76-A055-A416891703C4}"/>
</file>

<file path=customXml/itemProps4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brevmal_eng.dotx</Template>
  <TotalTime>25</TotalTime>
  <Pages>1</Pages>
  <Words>127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Hinchcliffe</dc:creator>
  <cp:keywords/>
  <dc:description/>
  <cp:lastModifiedBy>Christopher Joel Hinchcliffe</cp:lastModifiedBy>
  <cp:revision>11</cp:revision>
  <dcterms:created xsi:type="dcterms:W3CDTF">2025-09-26T08:39:00Z</dcterms:created>
  <dcterms:modified xsi:type="dcterms:W3CDTF">2025-09-26T09:11:00Z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0x010100720B5FA0E4AC834EA62196328BBAE072</vt:lpwstr>
  </property>
</Properties>
</file>