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5C80" w:rsidRPr="00B27133" w:rsidRDefault="00D74091" w:rsidP="00B27133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 xml:space="preserve">Skjema for søknadsevaluering </w:t>
      </w:r>
    </w:p>
    <w:p w:rsidR="00B27133" w:rsidRDefault="00B27133" w:rsidP="004460A6">
      <w:pPr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38"/>
        <w:gridCol w:w="1884"/>
      </w:tblGrid>
      <w:tr w:rsidR="00B91F1C" w:rsidRPr="000648B4" w:rsidTr="000648B4">
        <w:tc>
          <w:tcPr>
            <w:tcW w:w="7338" w:type="dxa"/>
          </w:tcPr>
          <w:p w:rsidR="00B91F1C" w:rsidRPr="000648B4" w:rsidRDefault="00B91F1C" w:rsidP="004460A6">
            <w:pPr>
              <w:rPr>
                <w:sz w:val="24"/>
                <w:szCs w:val="24"/>
              </w:rPr>
            </w:pPr>
            <w:r w:rsidRPr="000648B4">
              <w:rPr>
                <w:sz w:val="24"/>
                <w:szCs w:val="24"/>
              </w:rPr>
              <w:t>Kriterier</w:t>
            </w:r>
          </w:p>
        </w:tc>
        <w:tc>
          <w:tcPr>
            <w:tcW w:w="1884" w:type="dxa"/>
          </w:tcPr>
          <w:p w:rsidR="00B91F1C" w:rsidRPr="000648B4" w:rsidRDefault="003523DF" w:rsidP="004460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Score (Ja/Nei)</w:t>
            </w:r>
          </w:p>
        </w:tc>
      </w:tr>
      <w:tr w:rsidR="00B27133" w:rsidRPr="000648B4" w:rsidTr="00B27133">
        <w:tc>
          <w:tcPr>
            <w:tcW w:w="7338" w:type="dxa"/>
          </w:tcPr>
          <w:p w:rsidR="00B27133" w:rsidRPr="000648B4" w:rsidRDefault="004104C9" w:rsidP="00B2713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</w:t>
            </w:r>
            <w:r w:rsidR="00B27133">
              <w:rPr>
                <w:b/>
                <w:sz w:val="24"/>
                <w:szCs w:val="24"/>
              </w:rPr>
              <w:t xml:space="preserve">ørst </w:t>
            </w:r>
            <w:r>
              <w:rPr>
                <w:b/>
                <w:sz w:val="24"/>
                <w:szCs w:val="24"/>
              </w:rPr>
              <w:t xml:space="preserve">vurderes </w:t>
            </w:r>
            <w:r w:rsidR="00B27133">
              <w:rPr>
                <w:b/>
                <w:sz w:val="24"/>
                <w:szCs w:val="24"/>
              </w:rPr>
              <w:t xml:space="preserve">om følgende kriterier, som er </w:t>
            </w:r>
            <w:r w:rsidR="006C22BC">
              <w:rPr>
                <w:b/>
                <w:sz w:val="24"/>
                <w:szCs w:val="24"/>
              </w:rPr>
              <w:t>nødvendig for å søke, oppfylles</w:t>
            </w:r>
            <w:r w:rsidR="00B27133">
              <w:rPr>
                <w:b/>
                <w:sz w:val="24"/>
                <w:szCs w:val="24"/>
              </w:rPr>
              <w:t>?</w:t>
            </w:r>
          </w:p>
          <w:p w:rsidR="00B27133" w:rsidRPr="00B27133" w:rsidRDefault="00B27133" w:rsidP="00B27133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Klar r</w:t>
            </w:r>
            <w:r w:rsidRPr="00B27133">
              <w:rPr>
                <w:sz w:val="24"/>
                <w:szCs w:val="24"/>
              </w:rPr>
              <w:t>elevans i forhold til ernæringsforskning</w:t>
            </w:r>
          </w:p>
          <w:p w:rsidR="00B27133" w:rsidRPr="00B27133" w:rsidRDefault="00B27133" w:rsidP="00B27133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B27133">
              <w:rPr>
                <w:sz w:val="24"/>
                <w:szCs w:val="24"/>
              </w:rPr>
              <w:t>Klart definert forskningssamarbeid med andre grupper ved avdelingen</w:t>
            </w:r>
          </w:p>
          <w:p w:rsidR="00B27133" w:rsidRPr="00B27133" w:rsidRDefault="00B27133" w:rsidP="00B27133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B27133">
              <w:rPr>
                <w:sz w:val="24"/>
                <w:szCs w:val="24"/>
              </w:rPr>
              <w:t>Prosjektet utføres ved avdelingen</w:t>
            </w:r>
          </w:p>
          <w:p w:rsidR="00B27133" w:rsidRPr="003523DF" w:rsidRDefault="00B27133" w:rsidP="009B7CE1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B27133">
              <w:rPr>
                <w:sz w:val="24"/>
                <w:szCs w:val="24"/>
              </w:rPr>
              <w:t xml:space="preserve">Minimum forskningsaktivitet, </w:t>
            </w:r>
            <w:proofErr w:type="spellStart"/>
            <w:r w:rsidRPr="00B27133">
              <w:rPr>
                <w:sz w:val="24"/>
                <w:szCs w:val="24"/>
              </w:rPr>
              <w:t>dvs</w:t>
            </w:r>
            <w:proofErr w:type="spellEnd"/>
            <w:r w:rsidRPr="00B27133">
              <w:rPr>
                <w:sz w:val="24"/>
                <w:szCs w:val="24"/>
              </w:rPr>
              <w:t xml:space="preserve"> </w:t>
            </w:r>
            <w:r w:rsidR="009B7CE1">
              <w:rPr>
                <w:sz w:val="24"/>
                <w:szCs w:val="24"/>
              </w:rPr>
              <w:t>medforfatterskap</w:t>
            </w:r>
            <w:r w:rsidRPr="00B27133">
              <w:rPr>
                <w:sz w:val="24"/>
                <w:szCs w:val="24"/>
              </w:rPr>
              <w:t xml:space="preserve"> på minimum 2 aksepterte pub</w:t>
            </w:r>
            <w:r>
              <w:rPr>
                <w:sz w:val="24"/>
                <w:szCs w:val="24"/>
              </w:rPr>
              <w:t>likasjoner</w:t>
            </w:r>
            <w:r w:rsidRPr="00B27133">
              <w:rPr>
                <w:sz w:val="24"/>
                <w:szCs w:val="24"/>
              </w:rPr>
              <w:t xml:space="preserve"> i fagfellevurderte tidsskrifter de foregående 2 år</w:t>
            </w:r>
          </w:p>
        </w:tc>
        <w:tc>
          <w:tcPr>
            <w:tcW w:w="1884" w:type="dxa"/>
          </w:tcPr>
          <w:p w:rsidR="00B27133" w:rsidRPr="000648B4" w:rsidRDefault="00D74091" w:rsidP="00B271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3523DF" w:rsidRPr="000648B4" w:rsidTr="000648B4">
        <w:tc>
          <w:tcPr>
            <w:tcW w:w="7338" w:type="dxa"/>
          </w:tcPr>
          <w:p w:rsidR="003523DF" w:rsidRPr="000648B4" w:rsidRDefault="003523DF" w:rsidP="002642DF">
            <w:pPr>
              <w:rPr>
                <w:b/>
                <w:sz w:val="24"/>
                <w:szCs w:val="24"/>
              </w:rPr>
            </w:pPr>
            <w:r w:rsidRPr="00B27133">
              <w:rPr>
                <w:b/>
                <w:sz w:val="24"/>
                <w:szCs w:val="24"/>
              </w:rPr>
              <w:t xml:space="preserve">Dersom alle </w:t>
            </w:r>
            <w:r w:rsidR="002642DF">
              <w:rPr>
                <w:b/>
                <w:sz w:val="24"/>
                <w:szCs w:val="24"/>
              </w:rPr>
              <w:t xml:space="preserve">disse </w:t>
            </w:r>
            <w:r w:rsidRPr="00B27133">
              <w:rPr>
                <w:b/>
                <w:sz w:val="24"/>
                <w:szCs w:val="24"/>
              </w:rPr>
              <w:t xml:space="preserve">spørsmål </w:t>
            </w:r>
            <w:r w:rsidR="002642DF">
              <w:rPr>
                <w:b/>
                <w:sz w:val="24"/>
                <w:szCs w:val="24"/>
              </w:rPr>
              <w:t xml:space="preserve">oppfylles </w:t>
            </w:r>
            <w:r w:rsidRPr="00B27133">
              <w:rPr>
                <w:b/>
                <w:sz w:val="24"/>
                <w:szCs w:val="24"/>
              </w:rPr>
              <w:t>skal følgende kriterier vurderes på en skala fra 0-5</w:t>
            </w:r>
            <w:r>
              <w:rPr>
                <w:b/>
                <w:sz w:val="24"/>
                <w:szCs w:val="24"/>
              </w:rPr>
              <w:t xml:space="preserve"> (se informasjon nedenfor):</w:t>
            </w:r>
          </w:p>
        </w:tc>
        <w:tc>
          <w:tcPr>
            <w:tcW w:w="1884" w:type="dxa"/>
          </w:tcPr>
          <w:p w:rsidR="003523DF" w:rsidRPr="000648B4" w:rsidRDefault="003523DF" w:rsidP="004460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Score (0-5)</w:t>
            </w:r>
          </w:p>
        </w:tc>
      </w:tr>
      <w:tr w:rsidR="00B91F1C" w:rsidRPr="000648B4" w:rsidTr="000648B4">
        <w:tc>
          <w:tcPr>
            <w:tcW w:w="7338" w:type="dxa"/>
          </w:tcPr>
          <w:p w:rsidR="00B91F1C" w:rsidRPr="000648B4" w:rsidRDefault="00B91F1C" w:rsidP="00B91F1C">
            <w:pPr>
              <w:rPr>
                <w:b/>
                <w:sz w:val="24"/>
                <w:szCs w:val="24"/>
              </w:rPr>
            </w:pPr>
            <w:r w:rsidRPr="000648B4">
              <w:rPr>
                <w:b/>
                <w:sz w:val="24"/>
                <w:szCs w:val="24"/>
              </w:rPr>
              <w:t>Kompetanse i prosjektgruppen som helhet</w:t>
            </w:r>
          </w:p>
          <w:p w:rsidR="00C97D56" w:rsidRPr="000648B4" w:rsidRDefault="00C97D56" w:rsidP="00C97D56">
            <w:pPr>
              <w:rPr>
                <w:sz w:val="24"/>
                <w:szCs w:val="24"/>
              </w:rPr>
            </w:pPr>
            <w:r w:rsidRPr="000648B4">
              <w:rPr>
                <w:sz w:val="24"/>
                <w:szCs w:val="24"/>
              </w:rPr>
              <w:t>Søkers CV</w:t>
            </w:r>
          </w:p>
          <w:p w:rsidR="00B91F1C" w:rsidRPr="000648B4" w:rsidRDefault="00C97D56" w:rsidP="00B91F1C">
            <w:pPr>
              <w:rPr>
                <w:sz w:val="24"/>
                <w:szCs w:val="24"/>
              </w:rPr>
            </w:pPr>
            <w:r w:rsidRPr="000648B4">
              <w:rPr>
                <w:sz w:val="24"/>
                <w:szCs w:val="24"/>
              </w:rPr>
              <w:t>Søkerens</w:t>
            </w:r>
            <w:r w:rsidR="00B91F1C" w:rsidRPr="000648B4">
              <w:rPr>
                <w:sz w:val="24"/>
                <w:szCs w:val="24"/>
              </w:rPr>
              <w:t xml:space="preserve"> kompetanse </w:t>
            </w:r>
          </w:p>
          <w:p w:rsidR="00B91F1C" w:rsidRPr="000648B4" w:rsidRDefault="00B91F1C" w:rsidP="004104C9">
            <w:pPr>
              <w:rPr>
                <w:sz w:val="24"/>
                <w:szCs w:val="24"/>
              </w:rPr>
            </w:pPr>
            <w:r w:rsidRPr="000648B4">
              <w:rPr>
                <w:sz w:val="24"/>
                <w:szCs w:val="24"/>
              </w:rPr>
              <w:t>Kompetanse hos øvrige medlemmer av prosjektgruppen</w:t>
            </w:r>
          </w:p>
        </w:tc>
        <w:tc>
          <w:tcPr>
            <w:tcW w:w="1884" w:type="dxa"/>
          </w:tcPr>
          <w:p w:rsidR="00B91F1C" w:rsidRPr="000648B4" w:rsidRDefault="00B91F1C" w:rsidP="004460A6">
            <w:pPr>
              <w:rPr>
                <w:sz w:val="24"/>
                <w:szCs w:val="24"/>
              </w:rPr>
            </w:pPr>
          </w:p>
        </w:tc>
      </w:tr>
      <w:tr w:rsidR="00B91F1C" w:rsidRPr="000648B4" w:rsidTr="000648B4">
        <w:tc>
          <w:tcPr>
            <w:tcW w:w="7338" w:type="dxa"/>
          </w:tcPr>
          <w:p w:rsidR="00B91F1C" w:rsidRPr="000648B4" w:rsidRDefault="00B91F1C" w:rsidP="00B91F1C">
            <w:pPr>
              <w:rPr>
                <w:b/>
                <w:sz w:val="24"/>
                <w:szCs w:val="24"/>
              </w:rPr>
            </w:pPr>
            <w:r w:rsidRPr="000648B4">
              <w:rPr>
                <w:b/>
                <w:sz w:val="24"/>
                <w:szCs w:val="24"/>
              </w:rPr>
              <w:t>Vitenskapelig kvalitet</w:t>
            </w:r>
          </w:p>
          <w:p w:rsidR="00B91F1C" w:rsidRPr="000648B4" w:rsidRDefault="00B91F1C" w:rsidP="004104C9">
            <w:pPr>
              <w:rPr>
                <w:sz w:val="24"/>
                <w:szCs w:val="24"/>
              </w:rPr>
            </w:pPr>
            <w:r w:rsidRPr="000648B4">
              <w:rPr>
                <w:sz w:val="24"/>
                <w:szCs w:val="24"/>
              </w:rPr>
              <w:t>Vil prosjektet kunne tilføre originalitet i form av faglig fornyelse o</w:t>
            </w:r>
            <w:r w:rsidR="00C97D56" w:rsidRPr="000648B4">
              <w:rPr>
                <w:sz w:val="24"/>
                <w:szCs w:val="24"/>
              </w:rPr>
              <w:t>g</w:t>
            </w:r>
            <w:r w:rsidRPr="000648B4">
              <w:rPr>
                <w:sz w:val="24"/>
                <w:szCs w:val="24"/>
              </w:rPr>
              <w:t>/eller utvikling av ny kunnskap?</w:t>
            </w:r>
          </w:p>
        </w:tc>
        <w:tc>
          <w:tcPr>
            <w:tcW w:w="1884" w:type="dxa"/>
          </w:tcPr>
          <w:p w:rsidR="00B91F1C" w:rsidRPr="000648B4" w:rsidRDefault="00B91F1C" w:rsidP="004460A6">
            <w:pPr>
              <w:rPr>
                <w:sz w:val="24"/>
                <w:szCs w:val="24"/>
              </w:rPr>
            </w:pPr>
          </w:p>
        </w:tc>
      </w:tr>
      <w:tr w:rsidR="00B91F1C" w:rsidRPr="000648B4" w:rsidTr="000648B4">
        <w:tc>
          <w:tcPr>
            <w:tcW w:w="7338" w:type="dxa"/>
          </w:tcPr>
          <w:p w:rsidR="00B91F1C" w:rsidRPr="000648B4" w:rsidRDefault="00B91F1C" w:rsidP="00B91F1C">
            <w:pPr>
              <w:rPr>
                <w:b/>
                <w:sz w:val="24"/>
                <w:szCs w:val="24"/>
              </w:rPr>
            </w:pPr>
            <w:r w:rsidRPr="000648B4">
              <w:rPr>
                <w:b/>
                <w:sz w:val="24"/>
                <w:szCs w:val="24"/>
              </w:rPr>
              <w:t>Problemstillinger</w:t>
            </w:r>
          </w:p>
          <w:p w:rsidR="00B91F1C" w:rsidRPr="000648B4" w:rsidRDefault="00B91F1C" w:rsidP="00B91F1C">
            <w:pPr>
              <w:rPr>
                <w:sz w:val="24"/>
                <w:szCs w:val="24"/>
              </w:rPr>
            </w:pPr>
            <w:r w:rsidRPr="000648B4">
              <w:rPr>
                <w:sz w:val="24"/>
                <w:szCs w:val="24"/>
              </w:rPr>
              <w:t>Er problemstillingen klart definer</w:t>
            </w:r>
            <w:r w:rsidR="00C97D56" w:rsidRPr="000648B4">
              <w:rPr>
                <w:sz w:val="24"/>
                <w:szCs w:val="24"/>
              </w:rPr>
              <w:t>t</w:t>
            </w:r>
            <w:r w:rsidRPr="000648B4">
              <w:rPr>
                <w:sz w:val="24"/>
                <w:szCs w:val="24"/>
              </w:rPr>
              <w:t xml:space="preserve"> og tilstrekkelig avgrenset?</w:t>
            </w:r>
          </w:p>
          <w:p w:rsidR="00B91F1C" w:rsidRPr="000648B4" w:rsidRDefault="00B91F1C" w:rsidP="004104C9">
            <w:pPr>
              <w:rPr>
                <w:sz w:val="24"/>
                <w:szCs w:val="24"/>
              </w:rPr>
            </w:pPr>
            <w:r w:rsidRPr="000648B4">
              <w:rPr>
                <w:sz w:val="24"/>
                <w:szCs w:val="24"/>
              </w:rPr>
              <w:t>Er det definert et hovedmål for prosjektet og etterprøvbare delmål som fører frem mot hovedmålet?</w:t>
            </w:r>
          </w:p>
        </w:tc>
        <w:tc>
          <w:tcPr>
            <w:tcW w:w="1884" w:type="dxa"/>
          </w:tcPr>
          <w:p w:rsidR="00B91F1C" w:rsidRPr="000648B4" w:rsidRDefault="00B91F1C" w:rsidP="004460A6">
            <w:pPr>
              <w:rPr>
                <w:sz w:val="24"/>
                <w:szCs w:val="24"/>
              </w:rPr>
            </w:pPr>
          </w:p>
        </w:tc>
      </w:tr>
      <w:tr w:rsidR="00B91F1C" w:rsidRPr="000648B4" w:rsidTr="000648B4">
        <w:tc>
          <w:tcPr>
            <w:tcW w:w="7338" w:type="dxa"/>
          </w:tcPr>
          <w:p w:rsidR="00B91F1C" w:rsidRPr="000648B4" w:rsidRDefault="00B91F1C" w:rsidP="00B91F1C">
            <w:pPr>
              <w:rPr>
                <w:b/>
                <w:sz w:val="24"/>
                <w:szCs w:val="24"/>
              </w:rPr>
            </w:pPr>
            <w:r w:rsidRPr="000648B4">
              <w:rPr>
                <w:b/>
                <w:sz w:val="24"/>
                <w:szCs w:val="24"/>
              </w:rPr>
              <w:t>Metode/statistikk</w:t>
            </w:r>
          </w:p>
          <w:p w:rsidR="00B91F1C" w:rsidRPr="000648B4" w:rsidRDefault="00B91F1C" w:rsidP="002642DF">
            <w:pPr>
              <w:rPr>
                <w:sz w:val="24"/>
                <w:szCs w:val="24"/>
              </w:rPr>
            </w:pPr>
            <w:r w:rsidRPr="000648B4">
              <w:rPr>
                <w:sz w:val="24"/>
                <w:szCs w:val="24"/>
              </w:rPr>
              <w:t xml:space="preserve">Er </w:t>
            </w:r>
            <w:r w:rsidR="002642DF">
              <w:rPr>
                <w:sz w:val="24"/>
                <w:szCs w:val="24"/>
              </w:rPr>
              <w:t xml:space="preserve">forsøksdesign og </w:t>
            </w:r>
            <w:r w:rsidRPr="000648B4">
              <w:rPr>
                <w:sz w:val="24"/>
                <w:szCs w:val="24"/>
              </w:rPr>
              <w:t xml:space="preserve">metoder </w:t>
            </w:r>
            <w:r w:rsidR="002642DF">
              <w:rPr>
                <w:sz w:val="24"/>
                <w:szCs w:val="24"/>
              </w:rPr>
              <w:t>vel</w:t>
            </w:r>
            <w:r w:rsidRPr="000648B4">
              <w:rPr>
                <w:sz w:val="24"/>
                <w:szCs w:val="24"/>
              </w:rPr>
              <w:t xml:space="preserve">egnet for </w:t>
            </w:r>
            <w:r w:rsidR="002642DF">
              <w:rPr>
                <w:sz w:val="24"/>
                <w:szCs w:val="24"/>
              </w:rPr>
              <w:t>å løse problemstillingene i prosjektet</w:t>
            </w:r>
            <w:r w:rsidRPr="000648B4">
              <w:rPr>
                <w:sz w:val="24"/>
                <w:szCs w:val="24"/>
              </w:rPr>
              <w:t xml:space="preserve">? </w:t>
            </w:r>
          </w:p>
        </w:tc>
        <w:tc>
          <w:tcPr>
            <w:tcW w:w="1884" w:type="dxa"/>
          </w:tcPr>
          <w:p w:rsidR="00B91F1C" w:rsidRPr="000648B4" w:rsidRDefault="00B91F1C" w:rsidP="004460A6">
            <w:pPr>
              <w:rPr>
                <w:sz w:val="24"/>
                <w:szCs w:val="24"/>
              </w:rPr>
            </w:pPr>
          </w:p>
        </w:tc>
      </w:tr>
      <w:tr w:rsidR="00B91F1C" w:rsidRPr="000648B4" w:rsidTr="000648B4">
        <w:tc>
          <w:tcPr>
            <w:tcW w:w="7338" w:type="dxa"/>
          </w:tcPr>
          <w:p w:rsidR="00F516AF" w:rsidRPr="000648B4" w:rsidRDefault="00F516AF" w:rsidP="00F516AF">
            <w:pPr>
              <w:rPr>
                <w:b/>
                <w:sz w:val="24"/>
                <w:szCs w:val="24"/>
              </w:rPr>
            </w:pPr>
            <w:r w:rsidRPr="000648B4">
              <w:rPr>
                <w:b/>
                <w:sz w:val="24"/>
                <w:szCs w:val="24"/>
              </w:rPr>
              <w:t>Gjennomførbarhet</w:t>
            </w:r>
          </w:p>
          <w:p w:rsidR="00B91F1C" w:rsidRPr="000648B4" w:rsidRDefault="00F516AF" w:rsidP="002642DF">
            <w:pPr>
              <w:rPr>
                <w:sz w:val="24"/>
                <w:szCs w:val="24"/>
              </w:rPr>
            </w:pPr>
            <w:r w:rsidRPr="000648B4">
              <w:rPr>
                <w:sz w:val="24"/>
                <w:szCs w:val="24"/>
              </w:rPr>
              <w:t>Er prosjektet gjennomførbart?</w:t>
            </w:r>
          </w:p>
        </w:tc>
        <w:tc>
          <w:tcPr>
            <w:tcW w:w="1884" w:type="dxa"/>
          </w:tcPr>
          <w:p w:rsidR="00B91F1C" w:rsidRPr="000648B4" w:rsidRDefault="00B91F1C" w:rsidP="004460A6">
            <w:pPr>
              <w:rPr>
                <w:sz w:val="24"/>
                <w:szCs w:val="24"/>
              </w:rPr>
            </w:pPr>
          </w:p>
        </w:tc>
      </w:tr>
      <w:tr w:rsidR="003523DF" w:rsidRPr="000648B4" w:rsidTr="000648B4">
        <w:tc>
          <w:tcPr>
            <w:tcW w:w="7338" w:type="dxa"/>
          </w:tcPr>
          <w:p w:rsidR="003523DF" w:rsidRPr="0039665A" w:rsidRDefault="003523DF" w:rsidP="003523DF">
            <w:pPr>
              <w:rPr>
                <w:b/>
                <w:sz w:val="24"/>
                <w:szCs w:val="24"/>
              </w:rPr>
            </w:pPr>
            <w:r w:rsidRPr="0039665A">
              <w:rPr>
                <w:b/>
                <w:sz w:val="24"/>
                <w:szCs w:val="24"/>
              </w:rPr>
              <w:t>Helhetsvurdering av prosjektet</w:t>
            </w:r>
          </w:p>
          <w:p w:rsidR="003523DF" w:rsidRDefault="003523DF" w:rsidP="003523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Det gis en helhetsvurdering av prosjektet på en skala fra 0-</w:t>
            </w:r>
            <w:r w:rsidR="002642DF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. Karakteren bygger på vurderingene over, men er også en helhetsvurdering av prosjektet </w:t>
            </w:r>
          </w:p>
          <w:p w:rsidR="003523DF" w:rsidRPr="000648B4" w:rsidRDefault="003523DF" w:rsidP="00F516AF">
            <w:pPr>
              <w:rPr>
                <w:b/>
                <w:sz w:val="24"/>
                <w:szCs w:val="24"/>
              </w:rPr>
            </w:pPr>
          </w:p>
        </w:tc>
        <w:tc>
          <w:tcPr>
            <w:tcW w:w="1884" w:type="dxa"/>
          </w:tcPr>
          <w:p w:rsidR="003523DF" w:rsidRPr="000648B4" w:rsidRDefault="003523DF" w:rsidP="004460A6">
            <w:pPr>
              <w:rPr>
                <w:sz w:val="24"/>
                <w:szCs w:val="24"/>
              </w:rPr>
            </w:pPr>
          </w:p>
        </w:tc>
      </w:tr>
    </w:tbl>
    <w:p w:rsidR="00A206B4" w:rsidRDefault="00A206B4" w:rsidP="004460A6">
      <w:pPr>
        <w:rPr>
          <w:sz w:val="24"/>
          <w:szCs w:val="24"/>
        </w:rPr>
      </w:pPr>
    </w:p>
    <w:p w:rsidR="00B27133" w:rsidRDefault="00451C26" w:rsidP="00B27133">
      <w:pPr>
        <w:rPr>
          <w:sz w:val="24"/>
          <w:szCs w:val="24"/>
        </w:rPr>
      </w:pPr>
      <w:r>
        <w:rPr>
          <w:b/>
          <w:sz w:val="24"/>
          <w:szCs w:val="24"/>
        </w:rPr>
        <w:t>Tilbakemelding til søker (2-3 setninger, helhetsvurdering og evt. f</w:t>
      </w:r>
      <w:r w:rsidR="0039665A" w:rsidRPr="0039665A">
        <w:rPr>
          <w:b/>
          <w:sz w:val="24"/>
          <w:szCs w:val="24"/>
        </w:rPr>
        <w:t>orslag til forbedring</w:t>
      </w:r>
      <w:r w:rsidR="007A5C0E">
        <w:rPr>
          <w:b/>
          <w:sz w:val="24"/>
          <w:szCs w:val="24"/>
        </w:rPr>
        <w:t xml:space="preserve"> av prosjekt</w:t>
      </w:r>
      <w:r>
        <w:rPr>
          <w:b/>
          <w:sz w:val="24"/>
          <w:szCs w:val="24"/>
        </w:rPr>
        <w:t>)</w:t>
      </w:r>
      <w:r>
        <w:rPr>
          <w:sz w:val="24"/>
          <w:szCs w:val="24"/>
        </w:rPr>
        <w:t>:</w:t>
      </w:r>
    </w:p>
    <w:p w:rsidR="00B27133" w:rsidRDefault="00B27133" w:rsidP="00B27133">
      <w:pPr>
        <w:rPr>
          <w:sz w:val="24"/>
          <w:szCs w:val="24"/>
        </w:rPr>
      </w:pPr>
    </w:p>
    <w:p w:rsidR="004104C9" w:rsidRDefault="004104C9" w:rsidP="00B27133">
      <w:pPr>
        <w:rPr>
          <w:sz w:val="24"/>
          <w:szCs w:val="24"/>
          <w:u w:val="single"/>
        </w:rPr>
      </w:pPr>
    </w:p>
    <w:p w:rsidR="00B27133" w:rsidRPr="004104C9" w:rsidRDefault="00B27133" w:rsidP="00B27133">
      <w:pPr>
        <w:rPr>
          <w:sz w:val="24"/>
          <w:szCs w:val="24"/>
          <w:u w:val="single"/>
        </w:rPr>
      </w:pPr>
      <w:r w:rsidRPr="004104C9">
        <w:rPr>
          <w:sz w:val="24"/>
          <w:szCs w:val="24"/>
          <w:u w:val="single"/>
        </w:rPr>
        <w:t>Hvert kriterium skåres fra 0-5. Halve poeng kan gis.</w:t>
      </w:r>
    </w:p>
    <w:p w:rsidR="00B27133" w:rsidRDefault="00B27133" w:rsidP="00B27133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Kriteriet kan ikke vurderes pga. manglende eller ufullstendig informasjon.</w:t>
      </w:r>
    </w:p>
    <w:p w:rsidR="00B27133" w:rsidRDefault="00B27133" w:rsidP="00B27133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Lite godt. Søknaden behandler kriteriet inadekvat eller det er alvorlige mangler.</w:t>
      </w:r>
    </w:p>
    <w:p w:rsidR="00B27133" w:rsidRDefault="00B27133" w:rsidP="00B27133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Tilfredsstillende. Søknaden behandler kriteriet i store trekk, men det er alvorlige mangler.</w:t>
      </w:r>
    </w:p>
    <w:p w:rsidR="00B27133" w:rsidRDefault="00B27133" w:rsidP="00B27133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Godt. Søknaden behandler kriteriet bra, selv om forbedring er </w:t>
      </w:r>
      <w:r w:rsidR="002642DF">
        <w:rPr>
          <w:sz w:val="24"/>
          <w:szCs w:val="24"/>
        </w:rPr>
        <w:t>mulig</w:t>
      </w:r>
      <w:r>
        <w:rPr>
          <w:sz w:val="24"/>
          <w:szCs w:val="24"/>
        </w:rPr>
        <w:t>.</w:t>
      </w:r>
    </w:p>
    <w:p w:rsidR="00B27133" w:rsidRDefault="00B27133" w:rsidP="00B27133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Meget godt. Søknaden behandler kriteriet meget bra selv om visse forbedringer fortsatt er mulig.</w:t>
      </w:r>
    </w:p>
    <w:p w:rsidR="0039665A" w:rsidRPr="004104C9" w:rsidRDefault="00B27133" w:rsidP="004460A6">
      <w:pPr>
        <w:numPr>
          <w:ilvl w:val="0"/>
          <w:numId w:val="2"/>
        </w:numPr>
        <w:rPr>
          <w:b/>
          <w:sz w:val="24"/>
          <w:szCs w:val="24"/>
        </w:rPr>
      </w:pPr>
      <w:r w:rsidRPr="004104C9">
        <w:rPr>
          <w:sz w:val="24"/>
          <w:szCs w:val="24"/>
        </w:rPr>
        <w:t xml:space="preserve">Utmerket. Søknaden behandler alle relevante aspekter av kriteriet på en utmerket måte, evt. mangler er minimale.  </w:t>
      </w:r>
    </w:p>
    <w:sectPr w:rsidR="0039665A" w:rsidRPr="004104C9" w:rsidSect="00621B26">
      <w:pgSz w:w="11906" w:h="16838" w:code="9"/>
      <w:pgMar w:top="1412" w:right="1412" w:bottom="1412" w:left="1412" w:header="708" w:footer="708" w:gutter="0"/>
      <w:paperSrc w:first="15" w:other="15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EF20EA"/>
    <w:multiLevelType w:val="hybridMultilevel"/>
    <w:tmpl w:val="CB122834"/>
    <w:lvl w:ilvl="0" w:tplc="266EA2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60F1D17"/>
    <w:multiLevelType w:val="hybridMultilevel"/>
    <w:tmpl w:val="83ACEAB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D711ECD"/>
    <w:multiLevelType w:val="hybridMultilevel"/>
    <w:tmpl w:val="FF68C3FA"/>
    <w:lvl w:ilvl="0" w:tplc="9F784ADA"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737"/>
    <w:rsid w:val="000648B4"/>
    <w:rsid w:val="000D3358"/>
    <w:rsid w:val="001363EB"/>
    <w:rsid w:val="00173E77"/>
    <w:rsid w:val="001A5B16"/>
    <w:rsid w:val="001F665F"/>
    <w:rsid w:val="00207A91"/>
    <w:rsid w:val="002130E3"/>
    <w:rsid w:val="0025764F"/>
    <w:rsid w:val="002642DF"/>
    <w:rsid w:val="002D5789"/>
    <w:rsid w:val="00335F4A"/>
    <w:rsid w:val="003523DF"/>
    <w:rsid w:val="0039665A"/>
    <w:rsid w:val="004104C9"/>
    <w:rsid w:val="004460A6"/>
    <w:rsid w:val="00451C26"/>
    <w:rsid w:val="004B5C80"/>
    <w:rsid w:val="004C5AB1"/>
    <w:rsid w:val="004D22C5"/>
    <w:rsid w:val="00502630"/>
    <w:rsid w:val="005E4941"/>
    <w:rsid w:val="005E4AFD"/>
    <w:rsid w:val="00621B26"/>
    <w:rsid w:val="0063702A"/>
    <w:rsid w:val="006C22BC"/>
    <w:rsid w:val="007550C0"/>
    <w:rsid w:val="007738E8"/>
    <w:rsid w:val="007A5C0E"/>
    <w:rsid w:val="007F5712"/>
    <w:rsid w:val="00807B65"/>
    <w:rsid w:val="00813435"/>
    <w:rsid w:val="00842DE7"/>
    <w:rsid w:val="009B7CE1"/>
    <w:rsid w:val="00A1195A"/>
    <w:rsid w:val="00A206B4"/>
    <w:rsid w:val="00A81A8A"/>
    <w:rsid w:val="00B07214"/>
    <w:rsid w:val="00B27133"/>
    <w:rsid w:val="00B61FB3"/>
    <w:rsid w:val="00B8575B"/>
    <w:rsid w:val="00B91F1C"/>
    <w:rsid w:val="00BB2226"/>
    <w:rsid w:val="00C97D56"/>
    <w:rsid w:val="00D61C25"/>
    <w:rsid w:val="00D74091"/>
    <w:rsid w:val="00E921FA"/>
    <w:rsid w:val="00F44737"/>
    <w:rsid w:val="00F516AF"/>
    <w:rsid w:val="00FB4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1B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91F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2713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73E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3E7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1B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91F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2713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73E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3E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1C59E650.dotm</Template>
  <TotalTime>0</TotalTime>
  <Pages>1</Pages>
  <Words>268</Words>
  <Characters>1748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>Evaluering av forskningsprosjekter:</vt:lpstr>
      <vt:lpstr>Evaluering av forskningsprosjekter:</vt:lpstr>
    </vt:vector>
  </TitlesOfParts>
  <Company>RR HF</Company>
  <LinksUpToDate>false</LinksUpToDate>
  <CharactersWithSpaces>2012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Evaluering av forskningsprosjekter:</dc:title>
  <dc:creator>Siri Vangen</dc:creator>
  <cp:lastModifiedBy>Hege Berg Henriksen</cp:lastModifiedBy>
  <cp:revision>2</cp:revision>
  <cp:lastPrinted>2013-09-16T11:02:00Z</cp:lastPrinted>
  <dcterms:created xsi:type="dcterms:W3CDTF">2018-09-27T16:00:00Z</dcterms:created>
  <dcterms:modified xsi:type="dcterms:W3CDTF">2018-09-27T16:00:00Z</dcterms:modified>
</cp:coreProperties>
</file>