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8B01F" w14:textId="4CE7005B" w:rsidR="002E2A5D" w:rsidRDefault="00FE77B9" w:rsidP="00C514E7">
      <w:pPr>
        <w:spacing w:after="1080"/>
      </w:pPr>
      <w:r w:rsidRPr="00FE77B9">
        <w:rPr>
          <w:noProof/>
        </w:rPr>
        <mc:AlternateContent>
          <mc:Choice Requires="wps">
            <w:drawing>
              <wp:inline distT="0" distB="0" distL="0" distR="0" wp14:anchorId="1BF68DB1" wp14:editId="46FF5830">
                <wp:extent cx="1791223" cy="409246"/>
                <wp:effectExtent l="0" t="0" r="0" b="8890"/>
                <wp:docPr id="5" name="Plassholder for tekst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3DEB50-4CD2-4659-AAE8-5CF3D39F8FB5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791223" cy="409246"/>
                        </a:xfrm>
                        <a:prstGeom prst="rect">
                          <a:avLst/>
                        </a:prstGeom>
                        <a:solidFill>
                          <a:schemeClr val="dk1"/>
                        </a:solidFill>
                      </wps:spPr>
                      <wps:txbx>
                        <w:txbxContent>
                          <w:p w14:paraId="2D924482" w14:textId="249D4B2C" w:rsidR="00FE77B9" w:rsidRPr="00FE77B9" w:rsidRDefault="00FE77B9" w:rsidP="00FE77B9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Bacheloroppgave</w:t>
                            </w:r>
                          </w:p>
                        </w:txbxContent>
                      </wps:txbx>
                      <wps:bodyPr vert="horz" wrap="none" lIns="144000" tIns="79200" rIns="144000" bIns="79200" rtlCol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F68DB1" id="Plassholder for tekst 4" o:spid="_x0000_s1026" style="width:141.05pt;height:32.2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" fillcolor="black [3200]" stroked="f">
                <o:lock v:ext="edit" grouping="t"/>
                <v:textbox style="mso-fit-shape-to-text:t" inset="4mm,2.2mm,4mm,2.2mm">
                  <w:txbxContent>
                    <w:p w14:paraId="2D924482" w14:textId="249D4B2C" w:rsidR="00FE77B9" w:rsidRPr="00FE77B9" w:rsidRDefault="00FE77B9" w:rsidP="00FE77B9">
                      <w:pPr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Bacheloroppgave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CAE4B4A" w14:textId="528BD9C7" w:rsidR="00FE77B9" w:rsidRDefault="002D5005" w:rsidP="00FE77B9">
      <w:pPr>
        <w:pStyle w:val="Overskrift1"/>
      </w:pPr>
      <w:sdt>
        <w:sdtPr>
          <w:alias w:val="Tittel på oppgaven"/>
          <w:id w:val="240538438"/>
          <w:placeholder>
            <w:docPart w:val="5DA98BA70ED94BE184E6C50CB8ECC756"/>
          </w:placeholder>
          <w:showingPlcHdr/>
          <w:text w:multiLine="1"/>
        </w:sdtPr>
        <w:sdtEndPr/>
        <w:sdtContent>
          <w:r w:rsidR="00FE77B9" w:rsidRPr="00594C7F">
            <w:rPr>
              <w:rStyle w:val="Plassholdertekst"/>
            </w:rPr>
            <w:t>[Tittel på oppgaven]</w:t>
          </w:r>
        </w:sdtContent>
      </w:sdt>
    </w:p>
    <w:p w14:paraId="57FCDEE5" w14:textId="711B838B" w:rsidR="00FE77B9" w:rsidRDefault="002D5005" w:rsidP="00FE77B9">
      <w:sdt>
        <w:sdtPr>
          <w:alias w:val="Undertittel"/>
          <w:id w:val="-590461876"/>
          <w:placeholder>
            <w:docPart w:val="415EB863FD89408ABD54D19C7605176C"/>
          </w:placeholder>
          <w:showingPlcHdr/>
          <w:text w:multiLine="1"/>
        </w:sdtPr>
        <w:sdtEndPr/>
        <w:sdtContent>
          <w:r w:rsidR="00FE77B9" w:rsidRPr="00594C7F">
            <w:rPr>
              <w:rStyle w:val="Plassholdertekst"/>
            </w:rPr>
            <w:t>[Undertittel]</w:t>
          </w:r>
        </w:sdtContent>
      </w:sdt>
    </w:p>
    <w:sdt>
      <w:sdtPr>
        <w:rPr>
          <w:b/>
          <w:bCs/>
        </w:rPr>
        <w:alias w:val="Navn kandidat"/>
        <w:id w:val="-386877678"/>
        <w:placeholder>
          <w:docPart w:val="CC4CD2EF04714F1792F0FE2043A59F7E"/>
        </w:placeholder>
        <w:showingPlcHdr/>
        <w:text/>
      </w:sdtPr>
      <w:sdtEndPr/>
      <w:sdtContent>
        <w:p w14:paraId="02D51348" w14:textId="53D9EEC5" w:rsidR="00FE77B9" w:rsidRPr="00FE77B9" w:rsidRDefault="00FE77B9" w:rsidP="00FE77B9">
          <w:pPr>
            <w:spacing w:before="520" w:after="620"/>
            <w:rPr>
              <w:b/>
              <w:bCs/>
            </w:rPr>
          </w:pPr>
          <w:r w:rsidRPr="00FE77B9">
            <w:rPr>
              <w:rStyle w:val="Plassholdertekst"/>
              <w:b/>
              <w:bCs/>
            </w:rPr>
            <w:t>[Navn kandidat]</w:t>
          </w:r>
        </w:p>
      </w:sdtContent>
    </w:sdt>
    <w:sdt>
      <w:sdtPr>
        <w:alias w:val="Studieprogram"/>
        <w:id w:val="-1675334371"/>
        <w:placeholder>
          <w:docPart w:val="FA7E730E2D1F4A86955E949017D076E0"/>
        </w:placeholder>
        <w:showingPlcHdr/>
        <w:text w:multiLine="1"/>
      </w:sdtPr>
      <w:sdtEndPr/>
      <w:sdtContent>
        <w:p w14:paraId="68107D71" w14:textId="7EA98AD7" w:rsidR="00FE77B9" w:rsidRDefault="00FE77B9" w:rsidP="00FE77B9">
          <w:r w:rsidRPr="00594C7F">
            <w:rPr>
              <w:rStyle w:val="Plassholdertekst"/>
            </w:rPr>
            <w:t>[Studieprogram]</w:t>
          </w:r>
        </w:p>
      </w:sdtContent>
    </w:sdt>
    <w:p w14:paraId="2BA6D9CE" w14:textId="478FAEB2" w:rsidR="00FE77B9" w:rsidRDefault="00FE77B9" w:rsidP="00FE77B9">
      <w:r>
        <w:t xml:space="preserve">xxx </w:t>
      </w:r>
      <w:sdt>
        <w:sdtPr>
          <w:alias w:val="studiepoeng"/>
          <w:id w:val="541324874"/>
          <w:placeholder>
            <w:docPart w:val="616496F912864928BE6BE7780F9EF1A1"/>
          </w:placeholder>
          <w:showingPlcHdr/>
          <w:text/>
        </w:sdtPr>
        <w:sdtEndPr/>
        <w:sdtContent>
          <w:r w:rsidRPr="00594C7F">
            <w:rPr>
              <w:rStyle w:val="Plassholdertekst"/>
            </w:rPr>
            <w:t>[studiepoeng]</w:t>
          </w:r>
        </w:sdtContent>
      </w:sdt>
    </w:p>
    <w:p w14:paraId="3E398280" w14:textId="16039E36" w:rsidR="00FE77B9" w:rsidRDefault="00FE77B9" w:rsidP="00FE77B9"/>
    <w:sdt>
      <w:sdtPr>
        <w:alias w:val="Instituttnavn"/>
        <w:id w:val="538474952"/>
        <w:placeholder>
          <w:docPart w:val="36F8ED5AABBE4F258BF4BF73763F286D"/>
        </w:placeholder>
        <w:showingPlcHdr/>
        <w:text/>
      </w:sdtPr>
      <w:sdtEndPr/>
      <w:sdtContent>
        <w:p w14:paraId="3A5B23B7" w14:textId="7865B9EC" w:rsidR="00FE77B9" w:rsidRDefault="00FE77B9" w:rsidP="00FE77B9">
          <w:r w:rsidRPr="00594C7F">
            <w:rPr>
              <w:rStyle w:val="Plassholdertekst"/>
            </w:rPr>
            <w:t>[Instituttnavn]</w:t>
          </w:r>
        </w:p>
      </w:sdtContent>
    </w:sdt>
    <w:sdt>
      <w:sdtPr>
        <w:alias w:val="Fakultektsnavn"/>
        <w:id w:val="-1710407730"/>
        <w:placeholder>
          <w:docPart w:val="3BAD7D08B50046049605D26F11F923BD"/>
        </w:placeholder>
        <w:showingPlcHdr/>
        <w:text/>
      </w:sdtPr>
      <w:sdtEndPr/>
      <w:sdtContent>
        <w:p w14:paraId="1F506374" w14:textId="460927C7" w:rsidR="00FE77B9" w:rsidRPr="00FE77B9" w:rsidRDefault="00FE77B9" w:rsidP="00FE77B9">
          <w:r w:rsidRPr="00594C7F">
            <w:rPr>
              <w:rStyle w:val="Plassholdertekst"/>
            </w:rPr>
            <w:t>[Fakultektsnavn]</w:t>
          </w:r>
        </w:p>
      </w:sdtContent>
    </w:sdt>
    <w:sectPr w:rsidR="00FE77B9" w:rsidRPr="00FE77B9" w:rsidSect="00A213F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3704" w:right="527" w:bottom="2268" w:left="527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30DBA" w14:textId="77777777" w:rsidR="002D5005" w:rsidRDefault="002D5005" w:rsidP="00B40445">
      <w:r>
        <w:separator/>
      </w:r>
    </w:p>
  </w:endnote>
  <w:endnote w:type="continuationSeparator" w:id="0">
    <w:p w14:paraId="69B4E40B" w14:textId="77777777" w:rsidR="002D5005" w:rsidRDefault="002D5005" w:rsidP="00B4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191F" w14:textId="77777777" w:rsidR="00C514E7" w:rsidRDefault="00C514E7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6D042" w14:textId="77777777" w:rsidR="00C514E7" w:rsidRDefault="00C514E7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C563" w14:textId="77777777" w:rsidR="00C514E7" w:rsidRDefault="00C514E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942F2" w14:textId="77777777" w:rsidR="002D5005" w:rsidRDefault="002D5005" w:rsidP="00B40445">
      <w:r>
        <w:separator/>
      </w:r>
    </w:p>
  </w:footnote>
  <w:footnote w:type="continuationSeparator" w:id="0">
    <w:p w14:paraId="465F89AC" w14:textId="77777777" w:rsidR="002D5005" w:rsidRDefault="002D5005" w:rsidP="00B40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79B4" w14:textId="77777777" w:rsidR="00C514E7" w:rsidRDefault="00C514E7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306E6" w14:textId="625E14F8" w:rsidR="00B40445" w:rsidRDefault="00C514E7">
    <w:pPr>
      <w:pStyle w:val="Top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575C2A" wp14:editId="08778A95">
          <wp:simplePos x="0" y="0"/>
          <wp:positionH relativeFrom="page">
            <wp:posOffset>334645</wp:posOffset>
          </wp:positionH>
          <wp:positionV relativeFrom="page">
            <wp:posOffset>449580</wp:posOffset>
          </wp:positionV>
          <wp:extent cx="6890400" cy="10004400"/>
          <wp:effectExtent l="0" t="0" r="5715" b="0"/>
          <wp:wrapNone/>
          <wp:docPr id="18" name="Grafik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Grafik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0400" cy="1000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13F5">
      <w:rPr>
        <w:noProof/>
      </w:rPr>
      <mc:AlternateContent>
        <mc:Choice Requires="wps">
          <w:drawing>
            <wp:anchor distT="0" distB="0" distL="114300" distR="114300" simplePos="0" relativeHeight="251653115" behindDoc="0" locked="0" layoutInCell="1" allowOverlap="1" wp14:anchorId="2D253D92" wp14:editId="736FA8F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5575" cy="3034030"/>
              <wp:effectExtent l="0" t="0" r="0" b="0"/>
              <wp:wrapNone/>
              <wp:docPr id="55" name="Rektangel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5575" cy="3034030"/>
                      </a:xfrm>
                      <a:prstGeom prst="rect">
                        <a:avLst/>
                      </a:prstGeom>
                      <a:solidFill>
                        <a:srgbClr val="72C6A3">
                          <a:alpha val="47059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2C2B80" id="Rektangel 55" o:spid="_x0000_s1026" style="position:absolute;margin-left:0;margin-top:0;width:612.25pt;height:238.9pt;z-index:2516531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" fillcolor="#72c6a3" stroked="f" strokeweight="1pt">
              <v:fill opacity="30840f"/>
              <w10:wrap anchorx="page" anchory="page"/>
            </v:rect>
          </w:pict>
        </mc:Fallback>
      </mc:AlternateContent>
    </w:r>
    <w:r w:rsidR="000E1157">
      <w:rPr>
        <w:noProof/>
      </w:rPr>
      <mc:AlternateContent>
        <mc:Choice Requires="wps">
          <w:drawing>
            <wp:anchor distT="0" distB="0" distL="114300" distR="114300" simplePos="0" relativeHeight="251652090" behindDoc="0" locked="0" layoutInCell="1" allowOverlap="1" wp14:anchorId="371E3BA3" wp14:editId="70BAC56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5575" cy="10934700"/>
              <wp:effectExtent l="0" t="0" r="0" b="0"/>
              <wp:wrapNone/>
              <wp:docPr id="57" name="Rektangel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5575" cy="10934700"/>
                      </a:xfrm>
                      <a:prstGeom prst="rect">
                        <a:avLst/>
                      </a:prstGeom>
                      <a:solidFill>
                        <a:srgbClr val="C4E4D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AA26A7F" id="Rektangel 57" o:spid="_x0000_s1026" style="position:absolute;margin-left:0;margin-top:0;width:612.25pt;height:861pt;z-index:2516520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" fillcolor="#c4e4d0" stroked="f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EDD51" w14:textId="77777777" w:rsidR="00C514E7" w:rsidRDefault="00C514E7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445"/>
    <w:rsid w:val="000D31D2"/>
    <w:rsid w:val="000E1157"/>
    <w:rsid w:val="001F3C7B"/>
    <w:rsid w:val="002A426F"/>
    <w:rsid w:val="002D5005"/>
    <w:rsid w:val="002E2A5D"/>
    <w:rsid w:val="00301FF9"/>
    <w:rsid w:val="00395E70"/>
    <w:rsid w:val="004B0BF1"/>
    <w:rsid w:val="004F7A13"/>
    <w:rsid w:val="007B38DD"/>
    <w:rsid w:val="009D0116"/>
    <w:rsid w:val="009E33AB"/>
    <w:rsid w:val="00A05EFF"/>
    <w:rsid w:val="00A17DEA"/>
    <w:rsid w:val="00A213F5"/>
    <w:rsid w:val="00A700F1"/>
    <w:rsid w:val="00B40445"/>
    <w:rsid w:val="00B5600F"/>
    <w:rsid w:val="00C514E7"/>
    <w:rsid w:val="00E43EF5"/>
    <w:rsid w:val="00F94737"/>
    <w:rsid w:val="00FE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822B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FE77B9"/>
    <w:pPr>
      <w:spacing w:after="0" w:line="240" w:lineRule="auto"/>
    </w:pPr>
    <w:rPr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514E7"/>
    <w:pPr>
      <w:keepNext/>
      <w:keepLines/>
      <w:spacing w:before="240" w:after="520"/>
      <w:outlineLvl w:val="0"/>
    </w:pPr>
    <w:rPr>
      <w:rFonts w:asciiTheme="majorHAnsi" w:eastAsiaTheme="majorEastAsia" w:hAnsiTheme="majorHAnsi" w:cstheme="majorBidi"/>
      <w:color w:val="000000" w:themeColor="text1"/>
      <w:sz w:val="84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semiHidden/>
    <w:rsid w:val="00B40445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43EF5"/>
  </w:style>
  <w:style w:type="paragraph" w:styleId="Bunntekst">
    <w:name w:val="footer"/>
    <w:basedOn w:val="Normal"/>
    <w:link w:val="BunntekstTegn"/>
    <w:uiPriority w:val="99"/>
    <w:semiHidden/>
    <w:rsid w:val="00B40445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43EF5"/>
  </w:style>
  <w:style w:type="table" w:styleId="Tabellrutenett">
    <w:name w:val="Table Grid"/>
    <w:basedOn w:val="Vanligtabell"/>
    <w:uiPriority w:val="39"/>
    <w:rsid w:val="0039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ssholdertekst">
    <w:name w:val="Placeholder Text"/>
    <w:basedOn w:val="Standardskriftforavsnitt"/>
    <w:uiPriority w:val="99"/>
    <w:semiHidden/>
    <w:rsid w:val="002E2A5D"/>
    <w:rPr>
      <w:color w:val="aut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C514E7"/>
    <w:rPr>
      <w:rFonts w:asciiTheme="majorHAnsi" w:eastAsiaTheme="majorEastAsia" w:hAnsiTheme="majorHAnsi" w:cstheme="majorBidi"/>
      <w:color w:val="000000" w:themeColor="text1"/>
      <w:sz w:val="84"/>
      <w:szCs w:val="32"/>
    </w:rPr>
  </w:style>
  <w:style w:type="paragraph" w:customStyle="1" w:styleId="Default">
    <w:name w:val="Default"/>
    <w:semiHidden/>
    <w:rsid w:val="002E2A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semiHidden/>
    <w:rsid w:val="002E2A5D"/>
    <w:pPr>
      <w:spacing w:line="241" w:lineRule="atLeast"/>
    </w:pPr>
    <w:rPr>
      <w:color w:val="auto"/>
    </w:rPr>
  </w:style>
  <w:style w:type="character" w:customStyle="1" w:styleId="A0">
    <w:name w:val="A0"/>
    <w:uiPriority w:val="99"/>
    <w:semiHidden/>
    <w:rsid w:val="002E2A5D"/>
    <w:rPr>
      <w:color w:val="221E1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C4CD2EF04714F1792F0FE2043A59F7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E8BF861-E06C-47C4-875C-7E86ED5A6DC1}"/>
      </w:docPartPr>
      <w:docPartBody>
        <w:p w:rsidR="00456080" w:rsidRDefault="00B21DFF">
          <w:r w:rsidRPr="00594C7F">
            <w:rPr>
              <w:rStyle w:val="Plassholdertekst"/>
            </w:rPr>
            <w:t>[Navn kandidat]</w:t>
          </w:r>
        </w:p>
      </w:docPartBody>
    </w:docPart>
    <w:docPart>
      <w:docPartPr>
        <w:name w:val="FA7E730E2D1F4A86955E949017D076E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557443F-2025-47E4-96F3-68D63FBE7CF4}"/>
      </w:docPartPr>
      <w:docPartBody>
        <w:p w:rsidR="00456080" w:rsidRDefault="00B21DFF">
          <w:r w:rsidRPr="00594C7F">
            <w:rPr>
              <w:rStyle w:val="Plassholdertekst"/>
            </w:rPr>
            <w:t>[Studieprogram]</w:t>
          </w:r>
        </w:p>
      </w:docPartBody>
    </w:docPart>
    <w:docPart>
      <w:docPartPr>
        <w:name w:val="616496F912864928BE6BE7780F9EF1A1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9880160-79E9-4870-BFD9-0778BC3854D5}"/>
      </w:docPartPr>
      <w:docPartBody>
        <w:p w:rsidR="00456080" w:rsidRDefault="00B21DFF">
          <w:r w:rsidRPr="00594C7F">
            <w:rPr>
              <w:rStyle w:val="Plassholdertekst"/>
            </w:rPr>
            <w:t>[studiepoeng]</w:t>
          </w:r>
        </w:p>
      </w:docPartBody>
    </w:docPart>
    <w:docPart>
      <w:docPartPr>
        <w:name w:val="36F8ED5AABBE4F258BF4BF73763F286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F9DB789-3FF0-4B48-9CCB-72C42E548B49}"/>
      </w:docPartPr>
      <w:docPartBody>
        <w:p w:rsidR="00456080" w:rsidRDefault="00B21DFF">
          <w:r w:rsidRPr="00594C7F">
            <w:rPr>
              <w:rStyle w:val="Plassholdertekst"/>
            </w:rPr>
            <w:t>[Instituttnavn]</w:t>
          </w:r>
        </w:p>
      </w:docPartBody>
    </w:docPart>
    <w:docPart>
      <w:docPartPr>
        <w:name w:val="3BAD7D08B50046049605D26F11F923BD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D000206-CC03-44F8-B86B-0DF67ECE7323}"/>
      </w:docPartPr>
      <w:docPartBody>
        <w:p w:rsidR="00456080" w:rsidRDefault="00B21DFF">
          <w:r w:rsidRPr="00594C7F">
            <w:rPr>
              <w:rStyle w:val="Plassholdertekst"/>
            </w:rPr>
            <w:t>[Fakultektsnavn]</w:t>
          </w:r>
        </w:p>
      </w:docPartBody>
    </w:docPart>
    <w:docPart>
      <w:docPartPr>
        <w:name w:val="415EB863FD89408ABD54D19C7605176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310308E-24C6-4F5B-8F1E-960FFB6F35D2}"/>
      </w:docPartPr>
      <w:docPartBody>
        <w:p w:rsidR="00456080" w:rsidRDefault="00B21DFF">
          <w:r w:rsidRPr="00594C7F">
            <w:rPr>
              <w:rStyle w:val="Plassholdertekst"/>
            </w:rPr>
            <w:t>[Undertittel]</w:t>
          </w:r>
        </w:p>
      </w:docPartBody>
    </w:docPart>
    <w:docPart>
      <w:docPartPr>
        <w:name w:val="5DA98BA70ED94BE184E6C50CB8ECC75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695A90E-8257-4158-8B36-1E28FDEF96E4}"/>
      </w:docPartPr>
      <w:docPartBody>
        <w:p w:rsidR="00456080" w:rsidRDefault="00B21DFF">
          <w:r w:rsidRPr="00594C7F">
            <w:rPr>
              <w:rStyle w:val="Plassholdertekst"/>
            </w:rPr>
            <w:t>[Tittel på oppgaven]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DFF"/>
    <w:rsid w:val="00456080"/>
    <w:rsid w:val="00B21DFF"/>
    <w:rsid w:val="00D2643B"/>
    <w:rsid w:val="00FA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DFF"/>
    <w:rPr>
      <w:rFonts w:cs="Times New Roman"/>
      <w:sz w:val="3276"/>
      <w:szCs w:val="327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B21DFF"/>
    <w:rPr>
      <w:color w:val="aut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Egendefinert 1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root>
</root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2FC97A4EB864EBF6B6ADD443A67CC" ma:contentTypeVersion="14" ma:contentTypeDescription="Create a new document." ma:contentTypeScope="" ma:versionID="4861cb06711c43ae5b06507c0d33fa01">
  <xsd:schema xmlns:xsd="http://www.w3.org/2001/XMLSchema" xmlns:xs="http://www.w3.org/2001/XMLSchema" xmlns:p="http://schemas.microsoft.com/office/2006/metadata/properties" xmlns:ns2="3b00a67f-9791-437e-b702-303a706ea042" xmlns:ns3="7dc3d6ed-56f1-49b6-b310-0ff680cfe62a" targetNamespace="http://schemas.microsoft.com/office/2006/metadata/properties" ma:root="true" ma:fieldsID="676dbc1fb8e9648f94ba0d75529040bc" ns2:_="" ns3:_="">
    <xsd:import namespace="3b00a67f-9791-437e-b702-303a706ea042"/>
    <xsd:import namespace="7dc3d6ed-56f1-49b6-b310-0ff680cfe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0a67f-9791-437e-b702-303a706ea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78a55df-a9cd-4882-8adc-9ae50d8055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3d6ed-56f1-49b6-b310-0ff680cfe62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9d73458-8fb0-4777-9551-357d96ad6676}" ma:internalName="TaxCatchAll" ma:showField="CatchAllData" ma:web="7dc3d6ed-56f1-49b6-b310-0ff680cfe6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b00a67f-9791-437e-b702-303a706ea042">
      <Terms xmlns="http://schemas.microsoft.com/office/infopath/2007/PartnerControls"/>
    </lcf76f155ced4ddcb4097134ff3c332f>
    <TaxCatchAll xmlns="7dc3d6ed-56f1-49b6-b310-0ff680cfe62a" xsi:nil="true"/>
  </documentManagement>
</p:properties>
</file>

<file path=customXml/itemProps1.xml><?xml version="1.0" encoding="utf-8"?>
<ds:datastoreItem xmlns:ds="http://schemas.openxmlformats.org/officeDocument/2006/customXml" ds:itemID="{A6868EA5-A8A8-42B3-81D9-DECF24A676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55C48B-CB0D-47E0-9FC7-C7C9FE765157}">
  <ds:schemaRefs/>
</ds:datastoreItem>
</file>

<file path=customXml/itemProps3.xml><?xml version="1.0" encoding="utf-8"?>
<ds:datastoreItem xmlns:ds="http://schemas.openxmlformats.org/officeDocument/2006/customXml" ds:itemID="{4D133152-823C-4C89-8881-6381C5C27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0a67f-9791-437e-b702-303a706ea042"/>
    <ds:schemaRef ds:uri="7dc3d6ed-56f1-49b6-b310-0ff680cfe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79F302-CA54-4022-B1DE-3B71CD272DB3}">
  <ds:schemaRefs>
    <ds:schemaRef ds:uri="http://schemas.microsoft.com/office/2006/metadata/properties"/>
    <ds:schemaRef ds:uri="http://schemas.microsoft.com/office/infopath/2007/PartnerControls"/>
    <ds:schemaRef ds:uri="3b00a67f-9791-437e-b702-303a706ea042"/>
    <ds:schemaRef ds:uri="7dc3d6ed-56f1-49b6-b310-0ff680cfe6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Bachelorforside2.dotx</Template>
  <TotalTime>1</TotalTime>
  <Pages>1</Pages>
  <Words>21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Jørgen Bye</dc:creator>
  <cp:keywords/>
  <dc:description/>
  <cp:lastModifiedBy>Jørgen Bye</cp:lastModifiedBy>
  <cp:revision>2</cp:revision>
  <dcterms:created xsi:type="dcterms:W3CDTF">2022-04-06T12:52:00Z</dcterms:created>
  <dcterms:modified xsi:type="dcterms:W3CDTF">2022-04-06T12:52:00Z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Selmer 011</vt:lpwstr>
  </property>
  <property fmtid="{D5CDD505-2E9C-101B-9397-08002B2CF9AE}" pid="3" name="ContentTypeId">
    <vt:lpwstr>0x010100D982FC97A4EB864EBF6B6ADD443A67CC</vt:lpwstr>
  </property>
  <property fmtid="{D5CDD505-2E9C-101B-9397-08002B2CF9AE}" pid="4" name="MediaServiceImageTags">
    <vt:lpwstr/>
  </property>
</Properties>
</file>