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2" w:rightFromText="142" w:vertAnchor="page" w:tblpY="340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A41A0F" w:rsidRPr="00A41A0F" w:rsidTr="00772053">
        <w:trPr>
          <w:cantSplit/>
          <w:trHeight w:val="1281"/>
        </w:trPr>
        <w:tc>
          <w:tcPr>
            <w:tcW w:w="9628" w:type="dxa"/>
          </w:tcPr>
          <w:p w:rsidR="00395E70" w:rsidRDefault="00944DF5" w:rsidP="00772053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Til: U</w:t>
            </w:r>
            <w:r w:rsidR="00EB5B37">
              <w:rPr>
                <w:color w:val="000000" w:themeColor="text1"/>
              </w:rPr>
              <w:t xml:space="preserve">tdanningskomiteen </w:t>
            </w:r>
          </w:p>
          <w:p w:rsidR="00944DF5" w:rsidRDefault="00944DF5" w:rsidP="00772053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Fra: </w:t>
            </w:r>
            <w:r w:rsidR="00EB5B37">
              <w:rPr>
                <w:color w:val="000000" w:themeColor="text1"/>
              </w:rPr>
              <w:t>Avdelingsdirektør, Avdeling for studieadministrasjon</w:t>
            </w:r>
          </w:p>
          <w:p w:rsidR="00EB7880" w:rsidRPr="00944DF5" w:rsidRDefault="00EB7880" w:rsidP="00772053">
            <w:pPr>
              <w:spacing w:before="300" w:after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944DF5">
              <w:rPr>
                <w:i/>
                <w:iCs/>
                <w:color w:val="000000" w:themeColor="text1"/>
                <w:sz w:val="24"/>
                <w:szCs w:val="24"/>
              </w:rPr>
              <w:t xml:space="preserve">Unntatt offentlighet etter </w:t>
            </w:r>
            <w:proofErr w:type="spellStart"/>
            <w:r w:rsidRPr="00944DF5">
              <w:rPr>
                <w:i/>
                <w:iCs/>
                <w:color w:val="000000" w:themeColor="text1"/>
                <w:sz w:val="24"/>
                <w:szCs w:val="24"/>
              </w:rPr>
              <w:t>offl</w:t>
            </w:r>
            <w:proofErr w:type="spellEnd"/>
            <w:r w:rsidRPr="00944DF5">
              <w:rPr>
                <w:i/>
                <w:iCs/>
                <w:color w:val="000000" w:themeColor="text1"/>
                <w:sz w:val="24"/>
                <w:szCs w:val="24"/>
              </w:rPr>
              <w:t xml:space="preserve"> § x (ta bort hvis uaktuelt)</w:t>
            </w:r>
          </w:p>
        </w:tc>
      </w:tr>
      <w:tr w:rsidR="00A41A0F" w:rsidRPr="00A41A0F" w:rsidTr="00772053">
        <w:trPr>
          <w:cantSplit/>
          <w:trHeight w:val="2154"/>
        </w:trPr>
        <w:tc>
          <w:tcPr>
            <w:tcW w:w="9628" w:type="dxa"/>
          </w:tcPr>
          <w:p w:rsidR="00802C54" w:rsidRPr="00A41A0F" w:rsidRDefault="00EC1DEE" w:rsidP="00772053">
            <w:pPr>
              <w:spacing w:before="120" w:after="0" w:line="264" w:lineRule="auto"/>
              <w:rPr>
                <w:color w:val="000000" w:themeColor="text1"/>
              </w:rPr>
            </w:pPr>
            <w:r w:rsidRPr="00A41A0F">
              <w:rPr>
                <w:color w:val="000000" w:themeColor="text1"/>
              </w:rPr>
              <w:t xml:space="preserve">Sakstype: </w:t>
            </w:r>
          </w:p>
          <w:p w:rsidR="00EC1DEE" w:rsidRPr="00A41A0F" w:rsidRDefault="00E81642" w:rsidP="00772053">
            <w:pPr>
              <w:spacing w:after="0" w:line="264" w:lineRule="auto"/>
              <w:rPr>
                <w:color w:val="000000" w:themeColor="text1"/>
              </w:rPr>
            </w:pPr>
            <w:proofErr w:type="spellStart"/>
            <w:r w:rsidRPr="00E81642">
              <w:rPr>
                <w:color w:val="000000" w:themeColor="text1"/>
              </w:rPr>
              <w:t>Møtesaksnr</w:t>
            </w:r>
            <w:proofErr w:type="spellEnd"/>
            <w:r w:rsidR="00EC1DEE" w:rsidRPr="00A41A0F">
              <w:rPr>
                <w:color w:val="000000" w:themeColor="text1"/>
              </w:rPr>
              <w:t xml:space="preserve">: </w:t>
            </w:r>
          </w:p>
          <w:p w:rsidR="00EC1DEE" w:rsidRPr="00A41A0F" w:rsidRDefault="0024126B" w:rsidP="00772053">
            <w:pPr>
              <w:spacing w:after="0" w:line="264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Møtenr</w:t>
            </w:r>
            <w:proofErr w:type="spellEnd"/>
            <w:r w:rsidR="00EC1DEE" w:rsidRPr="00A41A0F">
              <w:rPr>
                <w:color w:val="000000" w:themeColor="text1"/>
              </w:rPr>
              <w:t xml:space="preserve">: </w:t>
            </w:r>
          </w:p>
          <w:p w:rsidR="00EC1DEE" w:rsidRPr="00A41A0F" w:rsidRDefault="0091693F" w:rsidP="00772053">
            <w:pPr>
              <w:spacing w:after="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Møtedato</w:t>
            </w:r>
            <w:r w:rsidR="00EC1DEE" w:rsidRPr="00A41A0F">
              <w:rPr>
                <w:color w:val="000000" w:themeColor="text1"/>
              </w:rPr>
              <w:t xml:space="preserve">: </w:t>
            </w:r>
          </w:p>
          <w:p w:rsidR="00EC1DEE" w:rsidRDefault="0091693F" w:rsidP="00772053">
            <w:pPr>
              <w:spacing w:after="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Notatdato</w:t>
            </w:r>
            <w:r w:rsidR="00EC1DEE" w:rsidRPr="00A41A0F">
              <w:rPr>
                <w:color w:val="000000" w:themeColor="text1"/>
              </w:rPr>
              <w:t xml:space="preserve">: </w:t>
            </w:r>
          </w:p>
          <w:p w:rsidR="0024126B" w:rsidRDefault="0091693F" w:rsidP="00772053">
            <w:pPr>
              <w:spacing w:after="0" w:line="264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Arkivsaksnr</w:t>
            </w:r>
            <w:proofErr w:type="spellEnd"/>
            <w:r>
              <w:rPr>
                <w:color w:val="000000" w:themeColor="text1"/>
              </w:rPr>
              <w:t xml:space="preserve">: </w:t>
            </w:r>
          </w:p>
          <w:p w:rsidR="0091693F" w:rsidRDefault="00D324C9" w:rsidP="00772053">
            <w:pPr>
              <w:spacing w:after="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Saksansvarlig</w:t>
            </w:r>
            <w:r w:rsidR="0091693F">
              <w:rPr>
                <w:color w:val="000000" w:themeColor="text1"/>
              </w:rPr>
              <w:t xml:space="preserve">: </w:t>
            </w:r>
            <w:r w:rsidR="00B404F2">
              <w:rPr>
                <w:color w:val="000000" w:themeColor="text1"/>
              </w:rPr>
              <w:t>(ta bort linjen hvis uaktuelt)</w:t>
            </w:r>
          </w:p>
          <w:p w:rsidR="0091693F" w:rsidRPr="00A41A0F" w:rsidRDefault="0091693F" w:rsidP="00772053">
            <w:pPr>
              <w:spacing w:after="0" w:line="264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Saksbehandler: </w:t>
            </w:r>
          </w:p>
        </w:tc>
      </w:tr>
    </w:tbl>
    <w:p w:rsidR="00241AAF" w:rsidRPr="00944DF5" w:rsidRDefault="00241AAF" w:rsidP="00772937">
      <w:pPr>
        <w:pBdr>
          <w:bottom w:val="single" w:sz="2" w:space="1" w:color="auto"/>
        </w:pBdr>
        <w:spacing w:after="0"/>
        <w:rPr>
          <w:rFonts w:ascii="Arial" w:hAnsi="Arial" w:cs="Arial"/>
          <w:sz w:val="24"/>
          <w:szCs w:val="24"/>
          <w:lang w:val="da-DK"/>
        </w:rPr>
      </w:pPr>
    </w:p>
    <w:p w:rsidR="00445E3D" w:rsidRPr="00944DF5" w:rsidRDefault="00445E3D" w:rsidP="00772937">
      <w:pPr>
        <w:pBdr>
          <w:bottom w:val="single" w:sz="2" w:space="1" w:color="auto"/>
        </w:pBdr>
        <w:spacing w:after="0"/>
        <w:rPr>
          <w:sz w:val="24"/>
          <w:szCs w:val="24"/>
          <w:lang w:val="da-DK"/>
        </w:rPr>
      </w:pPr>
    </w:p>
    <w:p w:rsidR="00445E3D" w:rsidRPr="00944DF5" w:rsidRDefault="00445E3D" w:rsidP="00772937">
      <w:pPr>
        <w:pBdr>
          <w:bottom w:val="single" w:sz="2" w:space="1" w:color="auto"/>
        </w:pBdr>
        <w:spacing w:after="0"/>
        <w:rPr>
          <w:sz w:val="24"/>
          <w:szCs w:val="24"/>
          <w:lang w:val="da-DK"/>
        </w:rPr>
      </w:pPr>
    </w:p>
    <w:p w:rsidR="00445E3D" w:rsidRPr="00944DF5" w:rsidRDefault="00445E3D" w:rsidP="00772937">
      <w:pPr>
        <w:pBdr>
          <w:bottom w:val="single" w:sz="2" w:space="1" w:color="auto"/>
        </w:pBdr>
        <w:spacing w:after="0"/>
        <w:rPr>
          <w:sz w:val="10"/>
          <w:szCs w:val="10"/>
          <w:lang w:val="da-DK"/>
        </w:rPr>
      </w:pPr>
    </w:p>
    <w:p w:rsidR="00241AAF" w:rsidRPr="00944DF5" w:rsidRDefault="00241AAF" w:rsidP="0091693F">
      <w:pPr>
        <w:spacing w:after="60"/>
        <w:rPr>
          <w:lang w:val="da-DK"/>
        </w:rPr>
      </w:pPr>
    </w:p>
    <w:sdt>
      <w:sdtPr>
        <w:alias w:val="Overskrift"/>
        <w:id w:val="576245173"/>
        <w:placeholder>
          <w:docPart w:val="BBEB1FD7DE544125A39607E366069BB2"/>
        </w:placeholder>
        <w:showingPlcHdr/>
        <w:text w:multiLine="1"/>
      </w:sdtPr>
      <w:sdtEndPr/>
      <w:sdtContent>
        <w:p w:rsidR="00B5600F" w:rsidRPr="00944DF5" w:rsidRDefault="002E2A5D" w:rsidP="00241AAF">
          <w:pPr>
            <w:pStyle w:val="Heading1"/>
            <w:spacing w:before="0"/>
            <w:rPr>
              <w:lang w:val="da-DK"/>
            </w:rPr>
          </w:pPr>
          <w:r w:rsidRPr="00944DF5">
            <w:rPr>
              <w:rStyle w:val="PlaceholderText"/>
              <w:lang w:val="da-DK"/>
            </w:rPr>
            <w:t>[</w:t>
          </w:r>
          <w:r w:rsidR="00944DF5" w:rsidRPr="00944DF5">
            <w:rPr>
              <w:rStyle w:val="PlaceholderText"/>
              <w:lang w:val="da-DK"/>
            </w:rPr>
            <w:t>Sakstittel – beskrivende og presis</w:t>
          </w:r>
          <w:r w:rsidRPr="00944DF5">
            <w:rPr>
              <w:rStyle w:val="PlaceholderText"/>
              <w:lang w:val="da-DK"/>
            </w:rPr>
            <w:t>]</w:t>
          </w:r>
        </w:p>
      </w:sdtContent>
    </w:sdt>
    <w:p w:rsidR="00395E70" w:rsidRPr="00944DF5" w:rsidRDefault="00395E70" w:rsidP="00B56954">
      <w:pPr>
        <w:rPr>
          <w:iCs/>
          <w:lang w:val="da-DK"/>
        </w:rPr>
      </w:pPr>
    </w:p>
    <w:p w:rsidR="001E563E" w:rsidRDefault="001E563E" w:rsidP="001E563E">
      <w:pPr>
        <w:pStyle w:val="Heading2"/>
      </w:pPr>
      <w:r w:rsidRPr="001E563E">
        <w:t>Hovedproblemstillinger i saken</w:t>
      </w:r>
    </w:p>
    <w:p w:rsidR="00944DF5" w:rsidRDefault="00944DF5" w:rsidP="00FE532B">
      <w:r w:rsidRPr="00944DF5">
        <w:t>Tekst</w:t>
      </w:r>
      <w:r w:rsidR="00E81642">
        <w:t xml:space="preserve"> </w:t>
      </w:r>
      <w:r w:rsidR="00E81642" w:rsidRPr="00E81642">
        <w:t>(</w:t>
      </w:r>
      <w:proofErr w:type="spellStart"/>
      <w:r w:rsidR="00E81642" w:rsidRPr="00E81642">
        <w:t>saksnotat</w:t>
      </w:r>
      <w:proofErr w:type="spellEnd"/>
      <w:r w:rsidR="00E81642" w:rsidRPr="00E81642">
        <w:t xml:space="preserve"> skal ikke overstige 1,5 side)</w:t>
      </w:r>
    </w:p>
    <w:p w:rsidR="001E563E" w:rsidRDefault="001E563E" w:rsidP="001E563E">
      <w:pPr>
        <w:pStyle w:val="Heading2"/>
      </w:pPr>
      <w:r>
        <w:t>Konsekvenser for økonomi, bemanning og lokaliteter</w:t>
      </w:r>
    </w:p>
    <w:p w:rsidR="001E563E" w:rsidRDefault="001E563E" w:rsidP="001E563E">
      <w:r>
        <w:t>Tekst</w:t>
      </w:r>
    </w:p>
    <w:p w:rsidR="00E81642" w:rsidRDefault="00E81642" w:rsidP="00E81642">
      <w:pPr>
        <w:spacing w:after="0"/>
      </w:pPr>
      <w:r>
        <w:t>FORSLAG TIL VEDTAK</w:t>
      </w:r>
    </w:p>
    <w:p w:rsidR="00E81642" w:rsidRDefault="00E81642" w:rsidP="00E81642">
      <w:pPr>
        <w:spacing w:after="0"/>
      </w:pPr>
    </w:p>
    <w:p w:rsidR="003B1C2C" w:rsidRDefault="003B1C2C" w:rsidP="003B1C2C">
      <w:pPr>
        <w:pStyle w:val="Vedlegg"/>
        <w:numPr>
          <w:ilvl w:val="0"/>
          <w:numId w:val="0"/>
        </w:numPr>
        <w:tabs>
          <w:tab w:val="left" w:pos="5208"/>
        </w:tabs>
        <w:ind w:left="284" w:hanging="284"/>
      </w:pPr>
    </w:p>
    <w:p w:rsidR="00DD1337" w:rsidRDefault="00DD1337" w:rsidP="003B1C2C">
      <w:pPr>
        <w:pStyle w:val="Vedlegg"/>
        <w:numPr>
          <w:ilvl w:val="0"/>
          <w:numId w:val="0"/>
        </w:numPr>
        <w:tabs>
          <w:tab w:val="left" w:pos="5208"/>
        </w:tabs>
        <w:ind w:left="284" w:hanging="284"/>
      </w:pPr>
    </w:p>
    <w:p w:rsidR="00E81642" w:rsidRDefault="00E81642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  <w:bookmarkStart w:id="0" w:name="_GoBack"/>
      <w:bookmarkEnd w:id="0"/>
    </w:p>
    <w:p w:rsidR="00E81642" w:rsidRDefault="00E81642" w:rsidP="001330AC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</w:p>
    <w:p w:rsidR="00E81642" w:rsidRPr="00E81642" w:rsidRDefault="00E81642" w:rsidP="00E81642">
      <w:pPr>
        <w:spacing w:after="0"/>
        <w:rPr>
          <w:i/>
          <w:iCs/>
        </w:rPr>
      </w:pPr>
      <w:r w:rsidRPr="00E81642">
        <w:rPr>
          <w:i/>
          <w:iCs/>
        </w:rPr>
        <w:t>Vedlegg</w:t>
      </w:r>
    </w:p>
    <w:p w:rsidR="00E81642" w:rsidRPr="001A2959" w:rsidRDefault="00E81642" w:rsidP="00E81642">
      <w:pPr>
        <w:pStyle w:val="Vedlegg"/>
        <w:keepNext/>
        <w:keepLines/>
        <w:numPr>
          <w:ilvl w:val="0"/>
          <w:numId w:val="0"/>
        </w:numPr>
        <w:tabs>
          <w:tab w:val="left" w:pos="5208"/>
        </w:tabs>
        <w:ind w:left="284" w:hanging="284"/>
      </w:pPr>
      <w:r>
        <w:t>Hvis det er relevant å legge ved bakgrunnsinformasjon</w:t>
      </w:r>
    </w:p>
    <w:sectPr w:rsidR="00E81642" w:rsidRPr="001A2959" w:rsidSect="009F68C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00" w:right="1134" w:bottom="2836" w:left="1134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37" w:rsidRDefault="00EB5B37" w:rsidP="00B40445">
      <w:pPr>
        <w:spacing w:after="0"/>
      </w:pPr>
      <w:r>
        <w:separator/>
      </w:r>
    </w:p>
  </w:endnote>
  <w:endnote w:type="continuationSeparator" w:id="0">
    <w:p w:rsidR="00EB5B37" w:rsidRDefault="00EB5B3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24126B" w:rsidRDefault="005B703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PAGE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89768C" w:rsidRPr="0089768C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  <w:r w:rsidR="0089768C"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NUMPAGES 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EB5B37">
              <w:rPr>
                <w:noProof/>
                <w:sz w:val="18"/>
                <w:szCs w:val="18"/>
              </w:rPr>
              <w:t>1</w:t>
            </w:r>
            <w:r w:rsidR="0089768C" w:rsidRPr="0089768C">
              <w:rPr>
                <w:sz w:val="18"/>
                <w:szCs w:val="18"/>
              </w:rPr>
              <w:fldChar w:fldCharType="end"/>
            </w:r>
          </w:p>
          <w:p w:rsidR="0089768C" w:rsidRPr="0089768C" w:rsidRDefault="00326A9B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:rsidR="0089768C" w:rsidRDefault="0089768C" w:rsidP="009F68C4">
    <w:pPr>
      <w:pStyle w:val="Footer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99321544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89533838"/>
          <w:docPartObj>
            <w:docPartGallery w:val="Page Numbers (Top of Page)"/>
            <w:docPartUnique/>
          </w:docPartObj>
        </w:sdtPr>
        <w:sdtEndPr/>
        <w:sdtContent>
          <w:p w:rsidR="009F68C4" w:rsidRDefault="009F68C4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326A9B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326A9B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:rsidR="009F68C4" w:rsidRPr="0089768C" w:rsidRDefault="00326A9B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:rsidR="009F68C4" w:rsidRDefault="009F68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37" w:rsidRDefault="00EB5B37" w:rsidP="00B40445">
      <w:pPr>
        <w:spacing w:after="0"/>
      </w:pPr>
      <w:r>
        <w:separator/>
      </w:r>
    </w:p>
  </w:footnote>
  <w:footnote w:type="continuationSeparator" w:id="0">
    <w:p w:rsidR="00EB5B37" w:rsidRDefault="00EB5B3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189E553" wp14:editId="3426DCE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22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8C4" w:rsidRDefault="009F68C4" w:rsidP="009F68C4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60288" behindDoc="0" locked="0" layoutInCell="1" allowOverlap="1" wp14:anchorId="1FC32E64" wp14:editId="1DD771B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23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9F68C4" w:rsidRDefault="009F6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73D8C"/>
    <w:multiLevelType w:val="hybridMultilevel"/>
    <w:tmpl w:val="ADC03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725570E2"/>
    <w:multiLevelType w:val="hybridMultilevel"/>
    <w:tmpl w:val="C8D05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37"/>
    <w:rsid w:val="000413C2"/>
    <w:rsid w:val="000C5065"/>
    <w:rsid w:val="000E3943"/>
    <w:rsid w:val="001330AC"/>
    <w:rsid w:val="001A2959"/>
    <w:rsid w:val="001B1732"/>
    <w:rsid w:val="001E486D"/>
    <w:rsid w:val="001E563E"/>
    <w:rsid w:val="0024126B"/>
    <w:rsid w:val="00241AAF"/>
    <w:rsid w:val="00282258"/>
    <w:rsid w:val="002E2A5D"/>
    <w:rsid w:val="00301FF9"/>
    <w:rsid w:val="00326A9B"/>
    <w:rsid w:val="00395BA3"/>
    <w:rsid w:val="00395E70"/>
    <w:rsid w:val="003B1C2C"/>
    <w:rsid w:val="003C7CB1"/>
    <w:rsid w:val="00407147"/>
    <w:rsid w:val="00445E3D"/>
    <w:rsid w:val="004B0BF1"/>
    <w:rsid w:val="004F1DCC"/>
    <w:rsid w:val="004F7A13"/>
    <w:rsid w:val="0052361F"/>
    <w:rsid w:val="00527730"/>
    <w:rsid w:val="005775C8"/>
    <w:rsid w:val="005B591C"/>
    <w:rsid w:val="005B7036"/>
    <w:rsid w:val="00642BE5"/>
    <w:rsid w:val="006B6D93"/>
    <w:rsid w:val="00716E09"/>
    <w:rsid w:val="00772053"/>
    <w:rsid w:val="00772937"/>
    <w:rsid w:val="007B1485"/>
    <w:rsid w:val="007B38DD"/>
    <w:rsid w:val="00802C54"/>
    <w:rsid w:val="00860340"/>
    <w:rsid w:val="0089768C"/>
    <w:rsid w:val="008E3ADE"/>
    <w:rsid w:val="0091693F"/>
    <w:rsid w:val="00944DF5"/>
    <w:rsid w:val="009C2C45"/>
    <w:rsid w:val="009D0116"/>
    <w:rsid w:val="009F5A87"/>
    <w:rsid w:val="009F68C4"/>
    <w:rsid w:val="00A05EFF"/>
    <w:rsid w:val="00A41A0F"/>
    <w:rsid w:val="00A637BB"/>
    <w:rsid w:val="00AB5984"/>
    <w:rsid w:val="00AD08E9"/>
    <w:rsid w:val="00B40445"/>
    <w:rsid w:val="00B404F2"/>
    <w:rsid w:val="00B5600F"/>
    <w:rsid w:val="00B56954"/>
    <w:rsid w:val="00B91736"/>
    <w:rsid w:val="00C73033"/>
    <w:rsid w:val="00CC4129"/>
    <w:rsid w:val="00D001C4"/>
    <w:rsid w:val="00D324C9"/>
    <w:rsid w:val="00D32846"/>
    <w:rsid w:val="00D8038F"/>
    <w:rsid w:val="00DB781C"/>
    <w:rsid w:val="00DC0420"/>
    <w:rsid w:val="00DD1337"/>
    <w:rsid w:val="00E43EF5"/>
    <w:rsid w:val="00E575CF"/>
    <w:rsid w:val="00E81642"/>
    <w:rsid w:val="00EB5B37"/>
    <w:rsid w:val="00EB7880"/>
    <w:rsid w:val="00EC1DEE"/>
    <w:rsid w:val="00EF7B4F"/>
    <w:rsid w:val="00F94737"/>
    <w:rsid w:val="00FE532B"/>
    <w:rsid w:val="00FF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77F10"/>
  <w15:chartTrackingRefBased/>
  <w15:docId w15:val="{2A8273B1-757A-4635-9892-95C04D16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32B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E532B"/>
    <w:pPr>
      <w:keepNext/>
      <w:keepLines/>
      <w:spacing w:after="20"/>
      <w:outlineLvl w:val="1"/>
    </w:pPr>
    <w:rPr>
      <w:i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Vedlegg">
    <w:name w:val="Vedlegg"/>
    <w:basedOn w:val="ListParagraph"/>
    <w:qFormat/>
    <w:rsid w:val="00FE532B"/>
    <w:pPr>
      <w:numPr>
        <w:numId w:val="4"/>
      </w:numPr>
      <w:spacing w:after="0"/>
    </w:pPr>
  </w:style>
  <w:style w:type="paragraph" w:styleId="ListParagraph">
    <w:name w:val="List Paragraph"/>
    <w:basedOn w:val="Normal"/>
    <w:uiPriority w:val="34"/>
    <w:semiHidden/>
    <w:qFormat/>
    <w:rsid w:val="001A295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D8038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8038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FE532B"/>
    <w:rPr>
      <w:i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rstimo\Downloads\mal-styresa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EB1FD7DE544125A39607E366069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EF462-48F1-44BF-A44B-9A79864A8A31}"/>
      </w:docPartPr>
      <w:docPartBody>
        <w:p w:rsidR="00000000" w:rsidRDefault="003F4A86">
          <w:pPr>
            <w:pStyle w:val="BBEB1FD7DE544125A39607E366069BB2"/>
          </w:pPr>
          <w:r w:rsidRPr="00944DF5">
            <w:rPr>
              <w:rStyle w:val="PlaceholderText"/>
              <w:lang w:val="da-DK"/>
            </w:rPr>
            <w:t>[Sakstittel – beskrivende og presis]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BBEB1FD7DE544125A39607E366069BB2">
    <w:name w:val="BBEB1FD7DE544125A39607E366069B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4.xml><?xml version="1.0" encoding="utf-8"?>
<root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B2F23-C423-4475-91A3-3C8C64B1F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dc3d6ed-56f1-49b6-b310-0ff680cfe62a"/>
    <ds:schemaRef ds:uri="http://schemas.microsoft.com/office/2006/documentManagement/types"/>
    <ds:schemaRef ds:uri="http://purl.org/dc/elements/1.1/"/>
    <ds:schemaRef ds:uri="3b00a67f-9791-437e-b702-303a706ea04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B501E8DF-B770-4FAC-83D8-704DC636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mal-styresak.dotx</Template>
  <TotalTime>4</TotalTime>
  <Pages>1</Pages>
  <Words>86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Margrethe Mortensen</dc:creator>
  <cp:keywords/>
  <dc:description/>
  <cp:lastModifiedBy>Kirsti Margrethe Mortensen</cp:lastModifiedBy>
  <cp:revision>3</cp:revision>
  <dcterms:created xsi:type="dcterms:W3CDTF">2022-07-01T11:38:00Z</dcterms:created>
  <dcterms:modified xsi:type="dcterms:W3CDTF">2022-07-01T11:42:00Z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