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A8" w:rsidRDefault="00B41F90" w:rsidP="00B41F90">
      <w:pPr>
        <w:pStyle w:val="Tittel"/>
      </w:pPr>
      <w:r>
        <w:t>Sensorveiledning – TSJ1</w:t>
      </w:r>
      <w:r w:rsidR="00F96C37">
        <w:t>1</w:t>
      </w:r>
      <w:r>
        <w:t>02</w:t>
      </w:r>
      <w:r w:rsidR="00F96C37">
        <w:t xml:space="preserve"> – vår 2019</w:t>
      </w:r>
    </w:p>
    <w:p w:rsidR="003F30BF" w:rsidRPr="003F30BF" w:rsidRDefault="00EA2C36" w:rsidP="00D50B22">
      <w:pPr>
        <w:spacing w:line="276" w:lineRule="auto"/>
        <w:rPr>
          <w:color w:val="FF0000"/>
        </w:rPr>
      </w:pPr>
      <w:r>
        <w:t xml:space="preserve">I emnet </w:t>
      </w:r>
      <w:r w:rsidRPr="00265D02">
        <w:rPr>
          <w:i/>
        </w:rPr>
        <w:t>TSJ1</w:t>
      </w:r>
      <w:r w:rsidR="00842BC3">
        <w:rPr>
          <w:i/>
        </w:rPr>
        <w:t>1</w:t>
      </w:r>
      <w:r w:rsidRPr="00265D02">
        <w:rPr>
          <w:i/>
        </w:rPr>
        <w:t>0</w:t>
      </w:r>
      <w:r>
        <w:rPr>
          <w:i/>
        </w:rPr>
        <w:t>2</w:t>
      </w:r>
      <w:r w:rsidRPr="00265D02">
        <w:rPr>
          <w:i/>
        </w:rPr>
        <w:t xml:space="preserve">: Tsjekkisk </w:t>
      </w:r>
      <w:r>
        <w:rPr>
          <w:i/>
        </w:rPr>
        <w:t xml:space="preserve">språkbruk </w:t>
      </w:r>
      <w:r w:rsidR="00842BC3">
        <w:rPr>
          <w:i/>
        </w:rPr>
        <w:t>2</w:t>
      </w:r>
      <w:r>
        <w:t xml:space="preserve"> </w:t>
      </w:r>
      <w:r w:rsidR="00842BC3">
        <w:t xml:space="preserve">legges det vekt på </w:t>
      </w:r>
      <w:r>
        <w:t xml:space="preserve">aktiv skriftlig og muntlig </w:t>
      </w:r>
      <w:r w:rsidR="00D50B22">
        <w:t>språk</w:t>
      </w:r>
      <w:r>
        <w:t>beherskelse</w:t>
      </w:r>
      <w:r w:rsidR="00D50B22">
        <w:t xml:space="preserve">, </w:t>
      </w:r>
      <w:r w:rsidR="00842BC3">
        <w:t>på leseferdighet</w:t>
      </w:r>
      <w:r w:rsidR="00D50B22">
        <w:t xml:space="preserve"> og på oversettelse fra norsk til tsjekkisk</w:t>
      </w:r>
      <w:r>
        <w:t xml:space="preserve">. </w:t>
      </w:r>
      <w:r w:rsidR="00D50B22">
        <w:t>Samtidig fordypes studentenes grammatiske kunnskaper.</w:t>
      </w:r>
    </w:p>
    <w:p w:rsidR="003F30BF" w:rsidRDefault="003F30BF" w:rsidP="00EA2C36">
      <w:pPr>
        <w:spacing w:line="276" w:lineRule="auto"/>
      </w:pPr>
    </w:p>
    <w:p w:rsidR="00EA2C36" w:rsidRDefault="00EA2C36" w:rsidP="00EA2C36">
      <w:pPr>
        <w:spacing w:line="276" w:lineRule="auto"/>
      </w:pPr>
      <w:r>
        <w:t xml:space="preserve">For å prøve denne kunnskapen, består eksamen av </w:t>
      </w:r>
      <w:r w:rsidR="00F96C37">
        <w:t>8</w:t>
      </w:r>
      <w:r>
        <w:t xml:space="preserve"> oppgaver: </w:t>
      </w:r>
    </w:p>
    <w:p w:rsidR="00EA2C36" w:rsidRDefault="00EA2C36" w:rsidP="00EA2C36">
      <w:pPr>
        <w:spacing w:line="276" w:lineRule="auto"/>
      </w:pPr>
      <w:r w:rsidRPr="003B1DA5">
        <w:rPr>
          <w:b/>
        </w:rPr>
        <w:t>(1)</w:t>
      </w:r>
      <w:r>
        <w:t xml:space="preserve"> lytteoppgave</w:t>
      </w:r>
      <w:r w:rsidR="009349FF">
        <w:t xml:space="preserve">: </w:t>
      </w:r>
      <w:r w:rsidR="00842BC3">
        <w:t xml:space="preserve">spørsmål i tilknytning </w:t>
      </w:r>
      <w:r w:rsidR="00D50B22">
        <w:t xml:space="preserve">teksten </w:t>
      </w:r>
      <w:r w:rsidR="009349FF">
        <w:t xml:space="preserve">må </w:t>
      </w:r>
      <w:r w:rsidR="00D50B22">
        <w:t xml:space="preserve">besvares; </w:t>
      </w:r>
    </w:p>
    <w:p w:rsidR="009349FF" w:rsidRDefault="00EA2C36" w:rsidP="00EA2C36">
      <w:pPr>
        <w:spacing w:line="276" w:lineRule="auto"/>
      </w:pPr>
      <w:r w:rsidRPr="003B1DA5">
        <w:rPr>
          <w:b/>
        </w:rPr>
        <w:t>(2)</w:t>
      </w:r>
      <w:r>
        <w:t xml:space="preserve"> </w:t>
      </w:r>
      <w:r w:rsidR="00D50B22">
        <w:t xml:space="preserve">utfyllingsoppgave, </w:t>
      </w:r>
      <w:r w:rsidR="009349FF">
        <w:t xml:space="preserve">som tester et vidt spekter av grammatiske bøyningsformer; </w:t>
      </w:r>
      <w:r w:rsidR="00D50B22">
        <w:t xml:space="preserve"> </w:t>
      </w:r>
    </w:p>
    <w:p w:rsidR="009349FF" w:rsidRDefault="00EA2C36" w:rsidP="00EA2C36">
      <w:pPr>
        <w:spacing w:line="276" w:lineRule="auto"/>
      </w:pPr>
      <w:r w:rsidRPr="003B1DA5">
        <w:rPr>
          <w:b/>
        </w:rPr>
        <w:t>(3)</w:t>
      </w:r>
      <w:r>
        <w:t xml:space="preserve"> </w:t>
      </w:r>
      <w:r w:rsidR="009349FF">
        <w:t xml:space="preserve">utfyllingsoppgave, som handler </w:t>
      </w:r>
      <w:r w:rsidR="009349FF">
        <w:t xml:space="preserve">spesifikt </w:t>
      </w:r>
      <w:r w:rsidR="009349FF">
        <w:t xml:space="preserve">om bevegelsesverb; </w:t>
      </w:r>
    </w:p>
    <w:p w:rsidR="009349FF" w:rsidRDefault="00EA2C36" w:rsidP="00EA2C36">
      <w:pPr>
        <w:spacing w:line="276" w:lineRule="auto"/>
      </w:pPr>
      <w:r w:rsidRPr="009C7749">
        <w:rPr>
          <w:b/>
        </w:rPr>
        <w:t>(4)</w:t>
      </w:r>
      <w:r w:rsidRPr="009C7749">
        <w:t xml:space="preserve"> </w:t>
      </w:r>
      <w:r w:rsidR="009349FF">
        <w:t xml:space="preserve">utfyllingsoppgave, som handler </w:t>
      </w:r>
      <w:r w:rsidR="009349FF">
        <w:t xml:space="preserve">spesifikt </w:t>
      </w:r>
      <w:r w:rsidR="009349FF">
        <w:t xml:space="preserve">om verbalaspekt; </w:t>
      </w:r>
    </w:p>
    <w:p w:rsidR="009349FF" w:rsidRDefault="00EA2C36" w:rsidP="00EA2C36">
      <w:pPr>
        <w:spacing w:line="276" w:lineRule="auto"/>
      </w:pPr>
      <w:r w:rsidRPr="00EA2C36">
        <w:rPr>
          <w:b/>
        </w:rPr>
        <w:t>(5)</w:t>
      </w:r>
      <w:r>
        <w:t xml:space="preserve"> </w:t>
      </w:r>
      <w:r w:rsidR="009349FF">
        <w:t xml:space="preserve">utfyllingsoppgave, som handler </w:t>
      </w:r>
      <w:r w:rsidR="009349FF">
        <w:t xml:space="preserve">spesifikt </w:t>
      </w:r>
      <w:r w:rsidR="009349FF">
        <w:t xml:space="preserve">om possessive adjektiv; </w:t>
      </w:r>
    </w:p>
    <w:p w:rsidR="009349FF" w:rsidRDefault="00DD4680" w:rsidP="00EA2C36">
      <w:pPr>
        <w:spacing w:line="276" w:lineRule="auto"/>
        <w:rPr>
          <w:lang w:val="cs-CZ"/>
        </w:rPr>
      </w:pPr>
      <w:r w:rsidRPr="00DD4680">
        <w:rPr>
          <w:b/>
        </w:rPr>
        <w:t>(6)</w:t>
      </w:r>
      <w:r w:rsidR="009349FF">
        <w:rPr>
          <w:b/>
        </w:rPr>
        <w:t xml:space="preserve"> </w:t>
      </w:r>
      <w:r w:rsidR="009349FF">
        <w:t xml:space="preserve">utfyllingsoppgave, som handler spesifikt om relativpronomenet </w:t>
      </w:r>
      <w:proofErr w:type="spellStart"/>
      <w:r w:rsidR="009349FF" w:rsidRPr="009349FF">
        <w:rPr>
          <w:i/>
        </w:rPr>
        <w:t>kte</w:t>
      </w:r>
      <w:proofErr w:type="spellEnd"/>
      <w:r w:rsidR="009349FF" w:rsidRPr="009349FF">
        <w:rPr>
          <w:i/>
          <w:lang w:val="cs-CZ"/>
        </w:rPr>
        <w:t>rý</w:t>
      </w:r>
      <w:r w:rsidR="009349FF">
        <w:rPr>
          <w:lang w:val="cs-CZ"/>
        </w:rPr>
        <w:t>;</w:t>
      </w:r>
    </w:p>
    <w:p w:rsidR="00DD4680" w:rsidRPr="00DD4680" w:rsidRDefault="00DD4680" w:rsidP="00EA2C36">
      <w:pPr>
        <w:spacing w:line="276" w:lineRule="auto"/>
        <w:rPr>
          <w:b/>
        </w:rPr>
      </w:pPr>
      <w:r w:rsidRPr="00DD4680">
        <w:rPr>
          <w:b/>
        </w:rPr>
        <w:t>(7)</w:t>
      </w:r>
      <w:r w:rsidR="009349FF">
        <w:rPr>
          <w:b/>
        </w:rPr>
        <w:t xml:space="preserve"> </w:t>
      </w:r>
      <w:r w:rsidR="009349FF" w:rsidRPr="009349FF">
        <w:t>over</w:t>
      </w:r>
      <w:r w:rsidR="009349FF">
        <w:t xml:space="preserve">settelse fra norsk til tsjekkisk; </w:t>
      </w:r>
    </w:p>
    <w:p w:rsidR="00DD4680" w:rsidRPr="00DD4680" w:rsidRDefault="00DD4680" w:rsidP="00EA2C36">
      <w:pPr>
        <w:spacing w:line="276" w:lineRule="auto"/>
        <w:rPr>
          <w:b/>
        </w:rPr>
      </w:pPr>
      <w:r w:rsidRPr="00DD4680">
        <w:rPr>
          <w:b/>
        </w:rPr>
        <w:t>(8)</w:t>
      </w:r>
      <w:r w:rsidR="009349FF">
        <w:rPr>
          <w:b/>
        </w:rPr>
        <w:t xml:space="preserve"> </w:t>
      </w:r>
      <w:proofErr w:type="spellStart"/>
      <w:r w:rsidR="009349FF" w:rsidRPr="009349FF">
        <w:t>lese</w:t>
      </w:r>
      <w:r w:rsidR="009349FF">
        <w:t>oppgave</w:t>
      </w:r>
      <w:proofErr w:type="spellEnd"/>
      <w:r w:rsidR="009349FF">
        <w:t xml:space="preserve">: spørsmål i tilknytning til teksten må besvares.  </w:t>
      </w:r>
    </w:p>
    <w:p w:rsidR="003F51F6" w:rsidRDefault="003F51F6" w:rsidP="00EA2C36">
      <w:pPr>
        <w:spacing w:line="276" w:lineRule="auto"/>
      </w:pPr>
    </w:p>
    <w:p w:rsidR="00E23CCC" w:rsidRPr="00E23CCC" w:rsidRDefault="003F51F6" w:rsidP="003F51F6">
      <w:pPr>
        <w:spacing w:line="276" w:lineRule="auto"/>
      </w:pPr>
      <w:r>
        <w:t>I oppgave</w:t>
      </w:r>
      <w:r w:rsidR="009349FF">
        <w:t xml:space="preserve">ne </w:t>
      </w:r>
      <w:r w:rsidR="00E23CCC" w:rsidRPr="00E23CCC">
        <w:rPr>
          <w:b/>
        </w:rPr>
        <w:t>(1)</w:t>
      </w:r>
      <w:r w:rsidR="00E23CCC">
        <w:t xml:space="preserve">, </w:t>
      </w:r>
      <w:r w:rsidR="00E23CCC" w:rsidRPr="00E23CCC">
        <w:rPr>
          <w:b/>
        </w:rPr>
        <w:t>(7)</w:t>
      </w:r>
      <w:r w:rsidR="00E23CCC">
        <w:t xml:space="preserve"> og </w:t>
      </w:r>
      <w:r w:rsidR="00E23CCC" w:rsidRPr="00E23CCC">
        <w:rPr>
          <w:b/>
        </w:rPr>
        <w:t>(8)</w:t>
      </w:r>
      <w:r w:rsidR="00E23CCC">
        <w:t xml:space="preserve"> gir hvert fullgodt svar </w:t>
      </w:r>
      <w:r w:rsidR="00E23CCC">
        <w:rPr>
          <w:b/>
        </w:rPr>
        <w:t>4</w:t>
      </w:r>
      <w:r w:rsidR="00E23CCC" w:rsidRPr="00E23CCC">
        <w:rPr>
          <w:b/>
        </w:rPr>
        <w:t xml:space="preserve"> poeng</w:t>
      </w:r>
      <w:r w:rsidR="00E23CCC">
        <w:t xml:space="preserve">, dvs. 24 poeng i (1), 40 poeng i (7) og 20 poeng i (8), til sammen 84 poeng. I oppgavene </w:t>
      </w:r>
      <w:r w:rsidR="00E23CCC" w:rsidRPr="00E23CCC">
        <w:rPr>
          <w:b/>
        </w:rPr>
        <w:t>(2)</w:t>
      </w:r>
      <w:r w:rsidR="00E23CCC">
        <w:t xml:space="preserve"> – </w:t>
      </w:r>
      <w:r w:rsidR="00E23CCC" w:rsidRPr="00E23CCC">
        <w:rPr>
          <w:b/>
        </w:rPr>
        <w:t>(6)</w:t>
      </w:r>
      <w:r w:rsidR="00E23CCC">
        <w:t xml:space="preserve"> gir hvert korrekt bøyd ord </w:t>
      </w:r>
      <w:r w:rsidR="00E23CCC" w:rsidRPr="00E23CCC">
        <w:rPr>
          <w:b/>
        </w:rPr>
        <w:t>ett poeng</w:t>
      </w:r>
      <w:r w:rsidR="00E23CCC">
        <w:t>, dvs. 36 poeng i (2), 7 poeng i</w:t>
      </w:r>
      <w:r w:rsidR="00175E64">
        <w:t xml:space="preserve"> (3), 9 poeng i (4), 8 poeng i (5) og 7 poeng i (6), til sammen 67 poeng.</w:t>
      </w:r>
      <w:r w:rsidR="00E23CCC">
        <w:t xml:space="preserve"> </w:t>
      </w:r>
      <w:r w:rsidR="00175E64">
        <w:t xml:space="preserve">Den maksimale poengsummen for oppgaven er med andre ord </w:t>
      </w:r>
      <w:r w:rsidR="00175E64" w:rsidRPr="00175E64">
        <w:rPr>
          <w:b/>
        </w:rPr>
        <w:t>151 poeng</w:t>
      </w:r>
      <w:r w:rsidR="00175E64">
        <w:t>.</w:t>
      </w:r>
    </w:p>
    <w:p w:rsidR="00E23CCC" w:rsidRDefault="00E23CCC" w:rsidP="003F51F6">
      <w:pPr>
        <w:spacing w:line="276" w:lineRule="auto"/>
      </w:pPr>
    </w:p>
    <w:p w:rsidR="00175E64" w:rsidRDefault="00175E64" w:rsidP="00175E64">
      <w:pPr>
        <w:spacing w:line="276" w:lineRule="auto"/>
      </w:pPr>
      <w:r>
        <w:t xml:space="preserve">På eksamen i </w:t>
      </w:r>
      <w:r>
        <w:rPr>
          <w:i/>
        </w:rPr>
        <w:t>TSJ1102: Tsjekkisk språkbruk 2</w:t>
      </w:r>
      <w:r>
        <w:t xml:space="preserve"> er hjelpemidler tillatt. Dette bør det tas hensyn til i bedømmelsen. Grammatiske feil skal trekkes med ett poeng, feil i bruk av diakritiske tegn og «slurvefeil» (</w:t>
      </w:r>
      <w:r w:rsidRPr="00BB6DB4">
        <w:rPr>
          <w:i/>
        </w:rPr>
        <w:t>f.eks. stavefeil</w:t>
      </w:r>
      <w:r>
        <w:t>) trekkes med et halvt poeng. Det gjelder også feil i grunnleggende ordstilling (</w:t>
      </w:r>
      <w:r>
        <w:rPr>
          <w:i/>
        </w:rPr>
        <w:t>f.eks. når ubetonte ord ikke står i setningens annen posisjon</w:t>
      </w:r>
      <w:r>
        <w:t>).</w:t>
      </w:r>
    </w:p>
    <w:p w:rsidR="00175E64" w:rsidRDefault="00175E64" w:rsidP="00175E64">
      <w:pPr>
        <w:spacing w:line="276" w:lineRule="auto"/>
      </w:pPr>
    </w:p>
    <w:p w:rsidR="00175E64" w:rsidRPr="006B58E5" w:rsidRDefault="00175E64" w:rsidP="00175E64">
      <w:pPr>
        <w:spacing w:line="276" w:lineRule="auto"/>
      </w:pPr>
      <w:bookmarkStart w:id="0" w:name="_GoBack"/>
      <w:bookmarkEnd w:id="0"/>
      <w:r w:rsidRPr="006B58E5">
        <w:t>Prosentandelen korrekte svar gir disse karakterene, som er me</w:t>
      </w:r>
      <w:r>
        <w:t>nt</w:t>
      </w:r>
      <w:r w:rsidRPr="006B58E5">
        <w:t xml:space="preserve"> å være veiledende og </w:t>
      </w:r>
      <w:r>
        <w:t xml:space="preserve">gi rom for å </w:t>
      </w:r>
      <w:r w:rsidRPr="006B58E5">
        <w:t xml:space="preserve">utvise skjønn: </w:t>
      </w:r>
    </w:p>
    <w:p w:rsidR="00175E64" w:rsidRPr="006B58E5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  <w:rPr>
          <w:rStyle w:val="Sterk"/>
        </w:rPr>
      </w:pPr>
    </w:p>
    <w:p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A: </w:t>
      </w:r>
      <w:r w:rsidRPr="00175E64">
        <w:t xml:space="preserve">90–100 % </w:t>
      </w:r>
    </w:p>
    <w:p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B: </w:t>
      </w:r>
      <w:r w:rsidRPr="00175E64">
        <w:t xml:space="preserve">80–89 % </w:t>
      </w:r>
    </w:p>
    <w:p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C: </w:t>
      </w:r>
      <w:r w:rsidRPr="00175E64">
        <w:t xml:space="preserve">70–79 % </w:t>
      </w:r>
    </w:p>
    <w:p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D:</w:t>
      </w:r>
      <w:r w:rsidRPr="00175E64">
        <w:t xml:space="preserve"> 60–69 % </w:t>
      </w:r>
    </w:p>
    <w:p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E:</w:t>
      </w:r>
      <w:r w:rsidRPr="00175E64">
        <w:t> 50–59 %</w:t>
      </w:r>
    </w:p>
    <w:p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F:</w:t>
      </w:r>
      <w:r w:rsidRPr="00175E64">
        <w:t> 0–49 %</w:t>
      </w:r>
    </w:p>
    <w:p w:rsidR="00175E64" w:rsidRDefault="00175E64" w:rsidP="003F51F6">
      <w:pPr>
        <w:spacing w:line="276" w:lineRule="auto"/>
      </w:pPr>
    </w:p>
    <w:p w:rsidR="00EA2C36" w:rsidRPr="00737A94" w:rsidRDefault="00EA2C36" w:rsidP="00737A94">
      <w:pPr>
        <w:spacing w:line="360" w:lineRule="auto"/>
      </w:pPr>
    </w:p>
    <w:sectPr w:rsidR="00EA2C36" w:rsidRPr="00737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A5"/>
    <w:rsid w:val="000553D4"/>
    <w:rsid w:val="00175E64"/>
    <w:rsid w:val="003F30BF"/>
    <w:rsid w:val="003F51F6"/>
    <w:rsid w:val="00407AA8"/>
    <w:rsid w:val="0044086F"/>
    <w:rsid w:val="00443D7D"/>
    <w:rsid w:val="004E42DA"/>
    <w:rsid w:val="0071217F"/>
    <w:rsid w:val="00737A94"/>
    <w:rsid w:val="00842BC3"/>
    <w:rsid w:val="008A2E04"/>
    <w:rsid w:val="00922F7B"/>
    <w:rsid w:val="009349FF"/>
    <w:rsid w:val="009C7749"/>
    <w:rsid w:val="00A32504"/>
    <w:rsid w:val="00B41F90"/>
    <w:rsid w:val="00BB18AE"/>
    <w:rsid w:val="00C11005"/>
    <w:rsid w:val="00D44AC0"/>
    <w:rsid w:val="00D44CA5"/>
    <w:rsid w:val="00D50B22"/>
    <w:rsid w:val="00DD4680"/>
    <w:rsid w:val="00E12D9E"/>
    <w:rsid w:val="00E23CCC"/>
    <w:rsid w:val="00E90899"/>
    <w:rsid w:val="00EA2C36"/>
    <w:rsid w:val="00F9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B41F9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B41F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avsnitt">
    <w:name w:val="List Paragraph"/>
    <w:basedOn w:val="Normal"/>
    <w:uiPriority w:val="34"/>
    <w:qFormat/>
    <w:rsid w:val="00737A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2C36"/>
    <w:pPr>
      <w:spacing w:before="100" w:beforeAutospacing="1" w:after="100" w:afterAutospacing="1"/>
    </w:pPr>
    <w:rPr>
      <w:rFonts w:eastAsia="Times New Roman"/>
      <w:lang w:eastAsia="nb-NO"/>
    </w:rPr>
  </w:style>
  <w:style w:type="character" w:styleId="Sterk">
    <w:name w:val="Strong"/>
    <w:basedOn w:val="Standardskriftforavsnitt"/>
    <w:uiPriority w:val="22"/>
    <w:qFormat/>
    <w:rsid w:val="00EA2C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B41F9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B41F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avsnitt">
    <w:name w:val="List Paragraph"/>
    <w:basedOn w:val="Normal"/>
    <w:uiPriority w:val="34"/>
    <w:qFormat/>
    <w:rsid w:val="00737A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2C36"/>
    <w:pPr>
      <w:spacing w:before="100" w:beforeAutospacing="1" w:after="100" w:afterAutospacing="1"/>
    </w:pPr>
    <w:rPr>
      <w:rFonts w:eastAsia="Times New Roman"/>
      <w:lang w:eastAsia="nb-NO"/>
    </w:rPr>
  </w:style>
  <w:style w:type="character" w:styleId="Sterk">
    <w:name w:val="Strong"/>
    <w:basedOn w:val="Standardskriftforavsnitt"/>
    <w:uiPriority w:val="22"/>
    <w:qFormat/>
    <w:rsid w:val="00EA2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AE5EA07E.dotm</Template>
  <TotalTime>135</TotalTime>
  <Pages>1</Pages>
  <Words>284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Lishaugen</dc:creator>
  <cp:keywords/>
  <dc:description/>
  <cp:lastModifiedBy>Roar Lishaugen</cp:lastModifiedBy>
  <cp:revision>18</cp:revision>
  <dcterms:created xsi:type="dcterms:W3CDTF">2018-10-31T13:00:00Z</dcterms:created>
  <dcterms:modified xsi:type="dcterms:W3CDTF">2019-04-29T09:24:00Z</dcterms:modified>
</cp:coreProperties>
</file>