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5192" w14:textId="77777777" w:rsidR="003257AF" w:rsidRDefault="003257AF" w:rsidP="00ED17FE">
      <w:pPr>
        <w:rPr>
          <w:rFonts w:ascii="Arial" w:hAnsi="Arial" w:cs="Arial"/>
          <w:b/>
          <w:sz w:val="32"/>
          <w:szCs w:val="32"/>
        </w:rPr>
      </w:pPr>
    </w:p>
    <w:p w14:paraId="41D13C51" w14:textId="77777777" w:rsidR="00ED17FE" w:rsidRPr="00B40CE3" w:rsidRDefault="00A5630C" w:rsidP="00ED17F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E7E3D3" wp14:editId="3F1BD2A5">
                <wp:simplePos x="0" y="0"/>
                <wp:positionH relativeFrom="column">
                  <wp:posOffset>2918460</wp:posOffset>
                </wp:positionH>
                <wp:positionV relativeFrom="paragraph">
                  <wp:posOffset>-344805</wp:posOffset>
                </wp:positionV>
                <wp:extent cx="2686050" cy="3429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1EE55" w14:textId="60CEE479" w:rsidR="00907F27" w:rsidRPr="00B40CE3" w:rsidRDefault="00AE7656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B40CE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Søknadsfrist</w:t>
                            </w:r>
                            <w:r w:rsidR="00907F27" w:rsidRPr="00B40CE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40527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="00906EB4" w:rsidRPr="00B40CE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3257A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september 202</w:t>
                            </w:r>
                            <w:r w:rsidR="00405271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E7E3D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9.8pt;margin-top:-27.15pt;width:211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" stroked="f">
                <v:textbox>
                  <w:txbxContent>
                    <w:p w14:paraId="7871EE55" w14:textId="60CEE479" w:rsidR="00907F27" w:rsidRPr="00B40CE3" w:rsidRDefault="00AE7656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B40CE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Søknadsfrist</w:t>
                      </w:r>
                      <w:r w:rsidR="00907F27" w:rsidRPr="00B40CE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40527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20</w:t>
                      </w:r>
                      <w:r w:rsidR="00906EB4" w:rsidRPr="00B40CE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="003257A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september 202</w:t>
                      </w:r>
                      <w:r w:rsidR="00405271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B6217" w:rsidRPr="00B40CE3">
        <w:rPr>
          <w:rFonts w:ascii="Arial" w:hAnsi="Arial" w:cs="Arial"/>
          <w:b/>
          <w:sz w:val="32"/>
          <w:szCs w:val="32"/>
        </w:rPr>
        <w:t>Søknad om særplass i praksistiden</w:t>
      </w:r>
    </w:p>
    <w:p w14:paraId="45D11AF4" w14:textId="77777777" w:rsidR="00DB6217" w:rsidRPr="00B40CE3" w:rsidRDefault="00DB6217" w:rsidP="00ED17FE">
      <w:pPr>
        <w:rPr>
          <w:rFonts w:ascii="Arial" w:hAnsi="Arial" w:cs="Arial"/>
        </w:rPr>
      </w:pPr>
    </w:p>
    <w:p w14:paraId="0203E806" w14:textId="26A75C4A" w:rsidR="00DB6217" w:rsidRPr="00B40CE3" w:rsidRDefault="00DB6217" w:rsidP="00DB6217">
      <w:pPr>
        <w:rPr>
          <w:rFonts w:ascii="Arial" w:hAnsi="Arial" w:cs="Arial"/>
          <w:i/>
        </w:rPr>
      </w:pPr>
      <w:r w:rsidRPr="00B40CE3">
        <w:rPr>
          <w:rFonts w:ascii="Arial" w:hAnsi="Arial" w:cs="Arial"/>
          <w:i/>
        </w:rPr>
        <w:t>Studenter kan ved særskilte grunner søke lærestedet om særplass i et bestemt geografisk område</w:t>
      </w:r>
      <w:r w:rsidR="00EF6BE7">
        <w:rPr>
          <w:rFonts w:ascii="Arial" w:hAnsi="Arial" w:cs="Arial"/>
          <w:i/>
        </w:rPr>
        <w:t>. S</w:t>
      </w:r>
      <w:r w:rsidRPr="00B40CE3">
        <w:rPr>
          <w:rFonts w:ascii="Arial" w:hAnsi="Arial" w:cs="Arial"/>
          <w:i/>
        </w:rPr>
        <w:t xml:space="preserve">øknad gjøres skriftlig, </w:t>
      </w:r>
      <w:r w:rsidRPr="00B40CE3">
        <w:rPr>
          <w:rFonts w:ascii="Arial" w:hAnsi="Arial" w:cs="Arial"/>
          <w:i/>
          <w:u w:val="single"/>
        </w:rPr>
        <w:t>vedlagt relevant dokumentasjon</w:t>
      </w:r>
      <w:r w:rsidR="003257AF">
        <w:rPr>
          <w:rFonts w:ascii="Arial" w:hAnsi="Arial" w:cs="Arial"/>
          <w:i/>
        </w:rPr>
        <w:t xml:space="preserve">, innen </w:t>
      </w:r>
      <w:r w:rsidR="007108DE">
        <w:rPr>
          <w:rFonts w:ascii="Arial" w:hAnsi="Arial" w:cs="Arial"/>
          <w:i/>
        </w:rPr>
        <w:t>20</w:t>
      </w:r>
      <w:r w:rsidR="00EF6BE7">
        <w:rPr>
          <w:rFonts w:ascii="Arial" w:hAnsi="Arial" w:cs="Arial"/>
          <w:i/>
        </w:rPr>
        <w:t xml:space="preserve">. </w:t>
      </w:r>
      <w:r w:rsidR="003257AF">
        <w:rPr>
          <w:rFonts w:ascii="Arial" w:hAnsi="Arial" w:cs="Arial"/>
          <w:i/>
        </w:rPr>
        <w:t>september 202</w:t>
      </w:r>
      <w:r w:rsidR="007108DE">
        <w:rPr>
          <w:rFonts w:ascii="Arial" w:hAnsi="Arial" w:cs="Arial"/>
          <w:i/>
        </w:rPr>
        <w:t>5</w:t>
      </w:r>
      <w:r w:rsidRPr="00B40CE3">
        <w:rPr>
          <w:rFonts w:ascii="Arial" w:hAnsi="Arial" w:cs="Arial"/>
          <w:i/>
        </w:rPr>
        <w:t>.</w:t>
      </w:r>
      <w:r w:rsidRPr="00B40CE3">
        <w:rPr>
          <w:rFonts w:ascii="Arial" w:hAnsi="Arial" w:cs="Arial"/>
          <w:b/>
          <w:i/>
        </w:rPr>
        <w:t xml:space="preserve"> Særplass innvilges av studiekonsulent i samråd med praksiskoordinator</w:t>
      </w:r>
    </w:p>
    <w:p w14:paraId="6AE8D870" w14:textId="77777777" w:rsidR="00DB6217" w:rsidRPr="00B40CE3" w:rsidRDefault="00DB6217" w:rsidP="00DB6217">
      <w:pPr>
        <w:rPr>
          <w:rFonts w:ascii="Arial" w:hAnsi="Arial" w:cs="Arial"/>
          <w:i/>
        </w:rPr>
      </w:pPr>
    </w:p>
    <w:p w14:paraId="01C42B9E" w14:textId="77777777" w:rsidR="00DB6217" w:rsidRPr="00B40CE3" w:rsidRDefault="00DB6217" w:rsidP="00DB6217">
      <w:pPr>
        <w:rPr>
          <w:rFonts w:ascii="Arial" w:hAnsi="Arial" w:cs="Arial"/>
          <w:i/>
        </w:rPr>
      </w:pPr>
      <w:r w:rsidRPr="00B40CE3">
        <w:rPr>
          <w:rFonts w:ascii="Arial" w:hAnsi="Arial" w:cs="Arial"/>
          <w:i/>
        </w:rPr>
        <w:t>Følgende generelle kriterier gjelder for å få tildelt særplass:</w:t>
      </w:r>
    </w:p>
    <w:p w14:paraId="5DC9F83B" w14:textId="77777777" w:rsidR="00DB6217" w:rsidRPr="00B40CE3" w:rsidRDefault="00DB6217" w:rsidP="00DB6217">
      <w:pPr>
        <w:rPr>
          <w:rFonts w:ascii="Arial" w:hAnsi="Arial" w:cs="Arial"/>
          <w:i/>
        </w:rPr>
      </w:pPr>
    </w:p>
    <w:p w14:paraId="2844D33E" w14:textId="77777777" w:rsidR="00DB6217" w:rsidRPr="00B40CE3" w:rsidRDefault="00DB6217" w:rsidP="00DB6217">
      <w:pPr>
        <w:numPr>
          <w:ilvl w:val="0"/>
          <w:numId w:val="1"/>
        </w:numPr>
        <w:spacing w:line="240" w:lineRule="auto"/>
        <w:rPr>
          <w:rFonts w:ascii="Arial" w:hAnsi="Arial" w:cs="Arial"/>
          <w:i/>
        </w:rPr>
      </w:pPr>
      <w:r w:rsidRPr="00B40CE3">
        <w:rPr>
          <w:rFonts w:ascii="Arial" w:hAnsi="Arial" w:cs="Arial"/>
          <w:i/>
        </w:rPr>
        <w:t>Studenten har ansvar for barn til og med grunnskolen</w:t>
      </w:r>
    </w:p>
    <w:p w14:paraId="7368B9E7" w14:textId="77777777" w:rsidR="00DB6217" w:rsidRPr="00B40CE3" w:rsidRDefault="00DB6217" w:rsidP="00DB6217">
      <w:pPr>
        <w:numPr>
          <w:ilvl w:val="0"/>
          <w:numId w:val="1"/>
        </w:numPr>
        <w:spacing w:line="240" w:lineRule="auto"/>
        <w:rPr>
          <w:rFonts w:ascii="Arial" w:hAnsi="Arial" w:cs="Arial"/>
          <w:i/>
        </w:rPr>
      </w:pPr>
      <w:r w:rsidRPr="00B40CE3">
        <w:rPr>
          <w:rFonts w:ascii="Arial" w:hAnsi="Arial" w:cs="Arial"/>
          <w:i/>
        </w:rPr>
        <w:t>Studenten har tungtveiende grunner av helsemessige, sosiale eller personlig karakter</w:t>
      </w:r>
    </w:p>
    <w:p w14:paraId="13B0BE98" w14:textId="77777777" w:rsidR="00DB6217" w:rsidRDefault="00DB6217" w:rsidP="00DB6217"/>
    <w:tbl>
      <w:tblPr>
        <w:tblW w:w="0" w:type="auto"/>
        <w:tblLook w:val="04A0" w:firstRow="1" w:lastRow="0" w:firstColumn="1" w:lastColumn="0" w:noHBand="0" w:noVBand="1"/>
      </w:tblPr>
      <w:tblGrid>
        <w:gridCol w:w="8681"/>
      </w:tblGrid>
      <w:tr w:rsidR="00B40CE3" w:rsidRPr="00D266CF" w14:paraId="6F4EBD0A" w14:textId="77777777" w:rsidTr="00B40CE3">
        <w:tc>
          <w:tcPr>
            <w:tcW w:w="8681" w:type="dxa"/>
            <w:vAlign w:val="center"/>
          </w:tcPr>
          <w:p w14:paraId="7E8C8171" w14:textId="77777777" w:rsidR="00B40CE3" w:rsidRPr="00D266CF" w:rsidRDefault="00B40CE3" w:rsidP="00187547">
            <w:pPr>
              <w:spacing w:line="480" w:lineRule="auto"/>
              <w:rPr>
                <w:rFonts w:ascii="Arial" w:hAnsi="Arial" w:cs="Arial"/>
                <w:sz w:val="24"/>
              </w:rPr>
            </w:pPr>
            <w:r w:rsidRPr="00D266CF">
              <w:rPr>
                <w:rFonts w:ascii="Arial" w:hAnsi="Arial" w:cs="Arial"/>
                <w:sz w:val="24"/>
              </w:rPr>
              <w:t>Fornavn:</w:t>
            </w:r>
          </w:p>
        </w:tc>
      </w:tr>
      <w:tr w:rsidR="00B40CE3" w:rsidRPr="00D266CF" w14:paraId="1F27F12E" w14:textId="77777777" w:rsidTr="00B40CE3">
        <w:tc>
          <w:tcPr>
            <w:tcW w:w="8681" w:type="dxa"/>
            <w:vAlign w:val="center"/>
          </w:tcPr>
          <w:p w14:paraId="3AB7258A" w14:textId="77777777" w:rsidR="00B40CE3" w:rsidRPr="00D266CF" w:rsidRDefault="00B40CE3" w:rsidP="00187547">
            <w:pPr>
              <w:spacing w:line="480" w:lineRule="auto"/>
              <w:rPr>
                <w:rFonts w:ascii="Arial" w:hAnsi="Arial" w:cs="Arial"/>
                <w:sz w:val="24"/>
              </w:rPr>
            </w:pPr>
            <w:r w:rsidRPr="00D266CF">
              <w:rPr>
                <w:rFonts w:ascii="Arial" w:hAnsi="Arial" w:cs="Arial"/>
                <w:sz w:val="24"/>
              </w:rPr>
              <w:t>Etternavn:</w:t>
            </w:r>
          </w:p>
        </w:tc>
      </w:tr>
      <w:tr w:rsidR="00B40CE3" w:rsidRPr="00D266CF" w14:paraId="2132D8C0" w14:textId="77777777" w:rsidTr="00B40CE3">
        <w:tc>
          <w:tcPr>
            <w:tcW w:w="8681" w:type="dxa"/>
            <w:vAlign w:val="center"/>
          </w:tcPr>
          <w:p w14:paraId="5A5C4794" w14:textId="77777777" w:rsidR="00B40CE3" w:rsidRPr="00D266CF" w:rsidRDefault="00B40CE3" w:rsidP="00187547">
            <w:pPr>
              <w:spacing w:line="480" w:lineRule="auto"/>
              <w:rPr>
                <w:rFonts w:ascii="Arial" w:hAnsi="Arial" w:cs="Arial"/>
                <w:sz w:val="24"/>
              </w:rPr>
            </w:pPr>
            <w:r w:rsidRPr="00D266CF">
              <w:rPr>
                <w:rFonts w:ascii="Arial" w:hAnsi="Arial" w:cs="Arial"/>
                <w:sz w:val="24"/>
              </w:rPr>
              <w:t>E-postadresse (NB! studentadresse):</w:t>
            </w:r>
          </w:p>
        </w:tc>
      </w:tr>
    </w:tbl>
    <w:p w14:paraId="36B20B60" w14:textId="77777777" w:rsidR="00B40CE3" w:rsidRPr="00B40CE3" w:rsidRDefault="00B40CE3" w:rsidP="00ED17FE">
      <w:pPr>
        <w:rPr>
          <w:rFonts w:ascii="Arial" w:hAnsi="Arial" w:cs="Arial"/>
        </w:rPr>
      </w:pPr>
    </w:p>
    <w:p w14:paraId="676B429B" w14:textId="77777777" w:rsidR="00ED17FE" w:rsidRDefault="00DB6217" w:rsidP="005B0A7B">
      <w:pPr>
        <w:spacing w:line="360" w:lineRule="auto"/>
        <w:rPr>
          <w:rFonts w:ascii="Arial" w:hAnsi="Arial" w:cs="Arial"/>
          <w:b/>
        </w:rPr>
      </w:pPr>
      <w:r w:rsidRPr="00B40CE3">
        <w:rPr>
          <w:rFonts w:ascii="Arial" w:hAnsi="Arial" w:cs="Arial"/>
          <w:b/>
        </w:rPr>
        <w:t>Det søkes om særplass på grunnlag av: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"/>
        <w:gridCol w:w="8431"/>
      </w:tblGrid>
      <w:tr w:rsidR="00B40CE3" w:rsidRPr="00D266CF" w14:paraId="1D2E30D5" w14:textId="77777777" w:rsidTr="00187547">
        <w:tc>
          <w:tcPr>
            <w:tcW w:w="250" w:type="dxa"/>
            <w:tcBorders>
              <w:bottom w:val="single" w:sz="12" w:space="0" w:color="auto"/>
              <w:right w:val="single" w:sz="12" w:space="0" w:color="auto"/>
            </w:tcBorders>
          </w:tcPr>
          <w:p w14:paraId="18E72142" w14:textId="77777777" w:rsidR="00B40CE3" w:rsidRPr="00D266CF" w:rsidRDefault="00B40CE3" w:rsidP="00187547">
            <w:pPr>
              <w:rPr>
                <w:rFonts w:ascii="Arial" w:hAnsi="Arial" w:cs="Arial"/>
              </w:rPr>
            </w:pPr>
          </w:p>
        </w:tc>
        <w:tc>
          <w:tcPr>
            <w:tcW w:w="843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F3987F" w14:textId="77777777" w:rsidR="00B40CE3" w:rsidRPr="00B40CE3" w:rsidRDefault="00B40CE3" w:rsidP="00187547">
            <w:pPr>
              <w:rPr>
                <w:rFonts w:ascii="Arial" w:hAnsi="Arial" w:cs="Arial"/>
              </w:rPr>
            </w:pPr>
            <w:r w:rsidRPr="00B40CE3">
              <w:rPr>
                <w:rFonts w:ascii="Arial" w:hAnsi="Arial" w:cs="Arial"/>
              </w:rPr>
              <w:t>Ansvar for barn til og med grunnskolen</w:t>
            </w:r>
          </w:p>
        </w:tc>
      </w:tr>
      <w:tr w:rsidR="00B40CE3" w:rsidRPr="00D266CF" w14:paraId="7B589B53" w14:textId="77777777" w:rsidTr="00187547">
        <w:tc>
          <w:tcPr>
            <w:tcW w:w="2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014160D" w14:textId="77777777" w:rsidR="00B40CE3" w:rsidRPr="00D266CF" w:rsidRDefault="00B40CE3" w:rsidP="00187547">
            <w:pPr>
              <w:rPr>
                <w:rFonts w:ascii="Arial" w:hAnsi="Arial" w:cs="Arial"/>
              </w:rPr>
            </w:pP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6D9EACD0" w14:textId="77777777" w:rsidR="00B40CE3" w:rsidRPr="00D266CF" w:rsidRDefault="00B40CE3" w:rsidP="00187547">
            <w:pPr>
              <w:rPr>
                <w:rFonts w:ascii="Arial" w:hAnsi="Arial" w:cs="Arial"/>
              </w:rPr>
            </w:pPr>
          </w:p>
        </w:tc>
      </w:tr>
      <w:tr w:rsidR="00B40CE3" w:rsidRPr="00D266CF" w14:paraId="4352EA88" w14:textId="77777777" w:rsidTr="00187547">
        <w:tc>
          <w:tcPr>
            <w:tcW w:w="250" w:type="dxa"/>
            <w:tcBorders>
              <w:top w:val="single" w:sz="12" w:space="0" w:color="auto"/>
              <w:right w:val="single" w:sz="12" w:space="0" w:color="auto"/>
            </w:tcBorders>
          </w:tcPr>
          <w:p w14:paraId="114BB16C" w14:textId="77777777" w:rsidR="00B40CE3" w:rsidRPr="00D266CF" w:rsidRDefault="00B40CE3" w:rsidP="00187547">
            <w:pPr>
              <w:rPr>
                <w:rFonts w:ascii="Arial" w:hAnsi="Arial" w:cs="Arial"/>
              </w:rPr>
            </w:pPr>
          </w:p>
        </w:tc>
        <w:tc>
          <w:tcPr>
            <w:tcW w:w="843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E22FDD" w14:textId="77777777" w:rsidR="00B40CE3" w:rsidRPr="00B40CE3" w:rsidRDefault="00B40CE3" w:rsidP="001875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B40CE3">
              <w:rPr>
                <w:rFonts w:ascii="Arial" w:hAnsi="Arial" w:cs="Arial"/>
              </w:rPr>
              <w:t>ungtveiende grunner av helsemessige, sosiale eller personlig karakter</w:t>
            </w:r>
          </w:p>
        </w:tc>
      </w:tr>
    </w:tbl>
    <w:p w14:paraId="5EFC348D" w14:textId="77777777" w:rsidR="00B40CE3" w:rsidRPr="00B40CE3" w:rsidRDefault="00B40CE3" w:rsidP="005B0A7B">
      <w:pPr>
        <w:spacing w:line="360" w:lineRule="auto"/>
        <w:rPr>
          <w:rFonts w:ascii="Arial" w:hAnsi="Arial" w:cs="Arial"/>
          <w:b/>
        </w:rPr>
      </w:pPr>
    </w:p>
    <w:p w14:paraId="0C78FA90" w14:textId="77777777" w:rsidR="00ED17FE" w:rsidRPr="00B40CE3" w:rsidRDefault="00ED17FE" w:rsidP="00ED17FE">
      <w:pPr>
        <w:rPr>
          <w:rFonts w:ascii="Arial" w:hAnsi="Arial" w:cs="Arial"/>
        </w:rPr>
      </w:pPr>
    </w:p>
    <w:p w14:paraId="18312B06" w14:textId="77777777" w:rsidR="00ED17FE" w:rsidRPr="00B40CE3" w:rsidRDefault="0073229E" w:rsidP="00ED17FE">
      <w:pPr>
        <w:pStyle w:val="Header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rFonts w:ascii="Arial" w:hAnsi="Arial" w:cs="Arial"/>
        </w:rPr>
        <w:t>Bakgrunn for søknaden</w:t>
      </w:r>
      <w:r w:rsidR="00DB6217" w:rsidRPr="00B40CE3">
        <w:rPr>
          <w:rFonts w:ascii="Arial" w:hAnsi="Arial" w:cs="Arial"/>
        </w:rPr>
        <w:t>:</w:t>
      </w:r>
    </w:p>
    <w:p w14:paraId="314C4E50" w14:textId="77777777" w:rsidR="00DB6217" w:rsidRDefault="00DB6217" w:rsidP="00ED17FE">
      <w:pPr>
        <w:pStyle w:val="Header"/>
        <w:tabs>
          <w:tab w:val="clear" w:pos="4536"/>
          <w:tab w:val="clear" w:pos="9072"/>
        </w:tabs>
      </w:pPr>
    </w:p>
    <w:p w14:paraId="57651154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5B569B2E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248C217C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2EED497F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6029507F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2C01FD4B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635EE1F6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4A0F91A7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5253941A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6B657A84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2F1A0853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14BE210F" w14:textId="77777777" w:rsidR="00DB6217" w:rsidRDefault="00DB6217" w:rsidP="00ED17FE">
      <w:pPr>
        <w:pStyle w:val="Header"/>
        <w:tabs>
          <w:tab w:val="clear" w:pos="4536"/>
          <w:tab w:val="clear" w:pos="9072"/>
        </w:tabs>
      </w:pPr>
    </w:p>
    <w:p w14:paraId="5D070C2C" w14:textId="77777777" w:rsidR="0073229E" w:rsidRDefault="0073229E" w:rsidP="00ED17FE">
      <w:pPr>
        <w:pStyle w:val="Header"/>
        <w:tabs>
          <w:tab w:val="clear" w:pos="4536"/>
          <w:tab w:val="clear" w:pos="9072"/>
        </w:tabs>
      </w:pPr>
    </w:p>
    <w:p w14:paraId="726AD803" w14:textId="77777777" w:rsidR="00DB6217" w:rsidRPr="00B40CE3" w:rsidRDefault="00DB6217" w:rsidP="00ED17FE">
      <w:pPr>
        <w:pStyle w:val="Header"/>
        <w:tabs>
          <w:tab w:val="clear" w:pos="4536"/>
          <w:tab w:val="clear" w:pos="9072"/>
        </w:tabs>
        <w:rPr>
          <w:rFonts w:ascii="Arial" w:hAnsi="Arial" w:cs="Arial"/>
        </w:rPr>
      </w:pPr>
      <w:r w:rsidRPr="00B40CE3">
        <w:rPr>
          <w:rFonts w:ascii="Arial" w:hAnsi="Arial" w:cs="Arial"/>
        </w:rPr>
        <w:t>Geografisk område studenten ønsker praksisapotek innenfor:</w:t>
      </w:r>
    </w:p>
    <w:p w14:paraId="07EDD7BD" w14:textId="77777777" w:rsidR="00B03DA0" w:rsidRDefault="00B03DA0">
      <w:pPr>
        <w:rPr>
          <w:rFonts w:ascii="Arial" w:hAnsi="Arial" w:cs="Arial"/>
        </w:rPr>
      </w:pPr>
    </w:p>
    <w:p w14:paraId="4A7A2FD2" w14:textId="77777777" w:rsidR="0073229E" w:rsidRDefault="0073229E">
      <w:pPr>
        <w:rPr>
          <w:rFonts w:ascii="Arial" w:hAnsi="Arial" w:cs="Arial"/>
        </w:rPr>
      </w:pPr>
    </w:p>
    <w:p w14:paraId="4C89740A" w14:textId="77777777" w:rsidR="0073229E" w:rsidRDefault="0073229E">
      <w:pPr>
        <w:rPr>
          <w:rFonts w:ascii="Arial" w:hAnsi="Arial" w:cs="Arial"/>
        </w:rPr>
      </w:pPr>
    </w:p>
    <w:p w14:paraId="50357AEC" w14:textId="77777777" w:rsidR="0073229E" w:rsidRPr="00B40CE3" w:rsidRDefault="0073229E">
      <w:pPr>
        <w:rPr>
          <w:rFonts w:ascii="Arial" w:hAnsi="Arial" w:cs="Arial"/>
        </w:rPr>
      </w:pPr>
    </w:p>
    <w:p w14:paraId="2EB9A107" w14:textId="77777777" w:rsidR="008B4C97" w:rsidRPr="00B40CE3" w:rsidRDefault="008B4C97">
      <w:pPr>
        <w:rPr>
          <w:rFonts w:ascii="Arial" w:hAnsi="Arial" w:cs="Arial"/>
        </w:rPr>
      </w:pPr>
    </w:p>
    <w:p w14:paraId="22635599" w14:textId="77777777" w:rsidR="008B4C97" w:rsidRPr="00B40CE3" w:rsidRDefault="008B4C97">
      <w:pPr>
        <w:rPr>
          <w:rFonts w:ascii="Arial" w:hAnsi="Arial" w:cs="Arial"/>
        </w:rPr>
      </w:pPr>
    </w:p>
    <w:p w14:paraId="57D79011" w14:textId="77777777" w:rsidR="000D51BB" w:rsidRPr="00B40CE3" w:rsidRDefault="008B4C97">
      <w:pPr>
        <w:rPr>
          <w:rFonts w:ascii="Arial" w:hAnsi="Arial" w:cs="Arial"/>
        </w:rPr>
      </w:pPr>
      <w:r w:rsidRPr="00B40CE3">
        <w:rPr>
          <w:rFonts w:ascii="Arial" w:hAnsi="Arial" w:cs="Arial"/>
        </w:rPr>
        <w:t>Dato: ___________ Studentens underskrift: _____________________________________</w:t>
      </w:r>
    </w:p>
    <w:sectPr w:rsidR="000D51BB" w:rsidRPr="00B40CE3" w:rsidSect="00DF57FF">
      <w:headerReference w:type="default" r:id="rId7"/>
      <w:type w:val="continuous"/>
      <w:pgSz w:w="11906" w:h="16838"/>
      <w:pgMar w:top="2523" w:right="1106" w:bottom="1077" w:left="1899" w:header="652" w:footer="70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74066" w14:textId="77777777" w:rsidR="00244238" w:rsidRDefault="00244238">
      <w:r>
        <w:separator/>
      </w:r>
    </w:p>
  </w:endnote>
  <w:endnote w:type="continuationSeparator" w:id="0">
    <w:p w14:paraId="477E4898" w14:textId="77777777" w:rsidR="00244238" w:rsidRDefault="0024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A13D0" w14:textId="77777777" w:rsidR="00244238" w:rsidRDefault="00244238">
      <w:r>
        <w:separator/>
      </w:r>
    </w:p>
  </w:footnote>
  <w:footnote w:type="continuationSeparator" w:id="0">
    <w:p w14:paraId="1576D7F3" w14:textId="77777777" w:rsidR="00244238" w:rsidRDefault="00244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1734" w14:textId="77777777" w:rsidR="009B263B" w:rsidRDefault="00A5630C">
    <w:pPr>
      <w:pStyle w:val="Header"/>
      <w:spacing w:line="180" w:lineRule="atLeas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0" allowOverlap="1" wp14:anchorId="296CD83D" wp14:editId="4FB05CE6">
          <wp:simplePos x="0" y="0"/>
          <wp:positionH relativeFrom="page">
            <wp:posOffset>273685</wp:posOffset>
          </wp:positionH>
          <wp:positionV relativeFrom="page">
            <wp:posOffset>431800</wp:posOffset>
          </wp:positionV>
          <wp:extent cx="5018405" cy="7778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840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B3A"/>
    <w:multiLevelType w:val="multilevel"/>
    <w:tmpl w:val="B5A8A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3612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C97"/>
    <w:rsid w:val="00085C5E"/>
    <w:rsid w:val="0009799E"/>
    <w:rsid w:val="000D51BB"/>
    <w:rsid w:val="0014084A"/>
    <w:rsid w:val="00163ACA"/>
    <w:rsid w:val="001E4993"/>
    <w:rsid w:val="00244238"/>
    <w:rsid w:val="00290038"/>
    <w:rsid w:val="00301F73"/>
    <w:rsid w:val="0031265E"/>
    <w:rsid w:val="003257AF"/>
    <w:rsid w:val="003C6937"/>
    <w:rsid w:val="00405271"/>
    <w:rsid w:val="00457808"/>
    <w:rsid w:val="00474E9B"/>
    <w:rsid w:val="00482F20"/>
    <w:rsid w:val="005B0A7B"/>
    <w:rsid w:val="005D4FFA"/>
    <w:rsid w:val="00650EDA"/>
    <w:rsid w:val="006D7309"/>
    <w:rsid w:val="007108DE"/>
    <w:rsid w:val="0073229E"/>
    <w:rsid w:val="0084171A"/>
    <w:rsid w:val="0086034D"/>
    <w:rsid w:val="008B4C97"/>
    <w:rsid w:val="00906EB4"/>
    <w:rsid w:val="00907F27"/>
    <w:rsid w:val="00950E48"/>
    <w:rsid w:val="009B263B"/>
    <w:rsid w:val="00A5630C"/>
    <w:rsid w:val="00A92427"/>
    <w:rsid w:val="00AE7656"/>
    <w:rsid w:val="00B03DA0"/>
    <w:rsid w:val="00B03DE9"/>
    <w:rsid w:val="00B40CE3"/>
    <w:rsid w:val="00BB7BCB"/>
    <w:rsid w:val="00DB0132"/>
    <w:rsid w:val="00DB6217"/>
    <w:rsid w:val="00DF57FF"/>
    <w:rsid w:val="00E91F9C"/>
    <w:rsid w:val="00EA17EA"/>
    <w:rsid w:val="00ED17FE"/>
    <w:rsid w:val="00EE23BD"/>
    <w:rsid w:val="00EF6BE7"/>
    <w:rsid w:val="00FE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4665DB0"/>
  <w15:docId w15:val="{6F35AD13-71F6-440F-B267-65613DC9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7FE"/>
    <w:pPr>
      <w:spacing w:line="260" w:lineRule="atLeast"/>
    </w:pPr>
    <w:rPr>
      <w:rFonts w:ascii="Concorde BE Regular" w:hAnsi="Concorde BE Regular" w:cs="Concorde BE Regular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D17FE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ED17FE"/>
    <w:pPr>
      <w:spacing w:line="320" w:lineRule="atLeast"/>
      <w:outlineLvl w:val="0"/>
    </w:pPr>
    <w:rPr>
      <w:b/>
      <w:bCs/>
      <w:kern w:val="28"/>
      <w:sz w:val="26"/>
      <w:szCs w:val="26"/>
    </w:rPr>
  </w:style>
  <w:style w:type="paragraph" w:styleId="BalloonText">
    <w:name w:val="Balloon Text"/>
    <w:basedOn w:val="Normal"/>
    <w:semiHidden/>
    <w:rsid w:val="00EA17E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B40C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40CE3"/>
    <w:rPr>
      <w:rFonts w:ascii="Concorde BE Regular" w:hAnsi="Concorde BE Regular" w:cs="Concorde BE Regular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ildeire\Application%20Data\Microsoft\Templates\UiO%20heading%20uof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UiO heading uoff.dot</Template>
  <TotalTime>2</TotalTime>
  <Pages>1</Pages>
  <Words>106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 om særplass</vt:lpstr>
    </vt:vector>
  </TitlesOfParts>
  <Company>UiO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særplass</dc:title>
  <dc:creator>Lisbeth Trelnes</dc:creator>
  <cp:lastModifiedBy>Anders Wold-Dobbe</cp:lastModifiedBy>
  <cp:revision>7</cp:revision>
  <cp:lastPrinted>2007-09-12T07:47:00Z</cp:lastPrinted>
  <dcterms:created xsi:type="dcterms:W3CDTF">2022-05-11T09:27:00Z</dcterms:created>
  <dcterms:modified xsi:type="dcterms:W3CDTF">2025-08-19T08:33:00Z</dcterms:modified>
</cp:coreProperties>
</file>