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2B0" w:rsidRPr="008B52B0" w:rsidRDefault="008B52B0">
      <w:pPr>
        <w:rPr>
          <w:b/>
          <w:sz w:val="36"/>
          <w:lang w:val="en-US"/>
        </w:rPr>
      </w:pPr>
      <w:r w:rsidRPr="008B52B0">
        <w:rPr>
          <w:b/>
          <w:sz w:val="36"/>
          <w:lang w:val="en-US"/>
        </w:rPr>
        <w:t>FYS 4250</w:t>
      </w:r>
    </w:p>
    <w:p w:rsidR="00FF4473" w:rsidRPr="008B52B0" w:rsidRDefault="008B52B0">
      <w:pPr>
        <w:rPr>
          <w:b/>
          <w:lang w:val="en-US"/>
        </w:rPr>
      </w:pPr>
      <w:r w:rsidRPr="008B52B0">
        <w:rPr>
          <w:b/>
          <w:sz w:val="24"/>
          <w:lang w:val="en-US"/>
        </w:rPr>
        <w:t>20 questions to each chapter</w:t>
      </w:r>
    </w:p>
    <w:p w:rsidR="00BE7E98" w:rsidRPr="008B52B0" w:rsidRDefault="005835EE">
      <w:pPr>
        <w:rPr>
          <w:b/>
          <w:lang w:val="en-US"/>
        </w:rPr>
      </w:pPr>
      <w:r w:rsidRPr="008B52B0">
        <w:rPr>
          <w:b/>
          <w:lang w:val="en-US"/>
        </w:rPr>
        <w:t>Chapter 1</w:t>
      </w:r>
    </w:p>
    <w:p w:rsidR="005835EE" w:rsidRDefault="005835EE" w:rsidP="005835EE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Can you make a simple sketch of a simple ear-thermometer and explain the principles of function? </w:t>
      </w:r>
    </w:p>
    <w:p w:rsidR="005835EE" w:rsidRPr="00BF1D29" w:rsidRDefault="005835EE" w:rsidP="00BF1D29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Can you make a simple sketch of a kidney stone crusher</w:t>
      </w:r>
      <w:r w:rsidR="00BF1D29" w:rsidRPr="00BF1D29">
        <w:rPr>
          <w:lang w:val="en-US"/>
        </w:rPr>
        <w:t xml:space="preserve"> </w:t>
      </w:r>
      <w:r w:rsidR="00BF1D29">
        <w:rPr>
          <w:lang w:val="en-US"/>
        </w:rPr>
        <w:t>and explain the principles of function?</w:t>
      </w:r>
    </w:p>
    <w:p w:rsidR="005835EE" w:rsidRDefault="00BF1D29" w:rsidP="005835EE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are the main risks for the patient when using a kidney stone crusher, and how can these be minimized?</w:t>
      </w:r>
    </w:p>
    <w:p w:rsidR="00BF1D29" w:rsidRDefault="00BF1D29" w:rsidP="005835EE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is a cochlea implant and how does it work?</w:t>
      </w:r>
    </w:p>
    <w:p w:rsidR="005835EE" w:rsidRDefault="005835EE" w:rsidP="005835EE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How is the human ear able to discriminate between different frequencies (Frequency tuning)</w:t>
      </w:r>
      <w:r w:rsidR="00BF1D29">
        <w:rPr>
          <w:lang w:val="en-US"/>
        </w:rPr>
        <w:t xml:space="preserve"> and how is the cochlea implant able to do the same discrimination</w:t>
      </w:r>
      <w:r>
        <w:rPr>
          <w:lang w:val="en-US"/>
        </w:rPr>
        <w:t>?</w:t>
      </w:r>
    </w:p>
    <w:p w:rsidR="00BF1D29" w:rsidRDefault="00BF1D29" w:rsidP="005835EE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Understanding speech is the ultimate goal and the younger the patient, the more effective the cochlea implant will be. Why?</w:t>
      </w:r>
    </w:p>
    <w:p w:rsidR="005835EE" w:rsidRDefault="005835EE" w:rsidP="005835EE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is a cochlea implant and how does it work?</w:t>
      </w:r>
    </w:p>
    <w:p w:rsidR="005835EE" w:rsidRDefault="005835EE" w:rsidP="005835EE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What requirements are </w:t>
      </w:r>
      <w:r w:rsidR="00BF1D29">
        <w:rPr>
          <w:lang w:val="en-US"/>
        </w:rPr>
        <w:t>typical</w:t>
      </w:r>
      <w:r>
        <w:rPr>
          <w:lang w:val="en-US"/>
        </w:rPr>
        <w:t xml:space="preserve"> for a cochlea implant amplifier</w:t>
      </w:r>
    </w:p>
    <w:p w:rsidR="00BF1D29" w:rsidRDefault="00BF1D29" w:rsidP="005835EE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Will a cochlea implant be effective if the patient has an injury in the cochlear nerve?</w:t>
      </w:r>
    </w:p>
    <w:p w:rsidR="005835EE" w:rsidRDefault="005835EE" w:rsidP="005835EE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is a demand pacemaker and how is it designed?</w:t>
      </w:r>
    </w:p>
    <w:p w:rsidR="00BF1D29" w:rsidRDefault="00BF1D29" w:rsidP="005835EE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When a patient has a problem with the </w:t>
      </w:r>
      <w:r w:rsidR="008A6037">
        <w:rPr>
          <w:lang w:val="en-US"/>
        </w:rPr>
        <w:t>AV-node and intermittent discontinuation in the sinus node?</w:t>
      </w:r>
    </w:p>
    <w:p w:rsidR="005835EE" w:rsidRDefault="005835EE" w:rsidP="005835EE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is the advantages/disadvantages with a unipolar vs a bipolar pacemaker?</w:t>
      </w:r>
    </w:p>
    <w:p w:rsidR="008A6037" w:rsidRDefault="008A6037" w:rsidP="005835EE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Most modern pacemakers are bipolar, why?</w:t>
      </w:r>
    </w:p>
    <w:p w:rsidR="00BF1D29" w:rsidRDefault="005835EE" w:rsidP="005835EE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What are the two main types of electrodes, and what is the difference between </w:t>
      </w:r>
      <w:r w:rsidR="00BF1D29">
        <w:rPr>
          <w:lang w:val="en-US"/>
        </w:rPr>
        <w:t>them?</w:t>
      </w:r>
    </w:p>
    <w:p w:rsidR="005835EE" w:rsidRDefault="005835EE" w:rsidP="005835EE">
      <w:pPr>
        <w:pStyle w:val="Listeavsnitt"/>
        <w:numPr>
          <w:ilvl w:val="0"/>
          <w:numId w:val="2"/>
        </w:numPr>
        <w:rPr>
          <w:lang w:val="en-US"/>
        </w:rPr>
      </w:pPr>
      <w:r w:rsidRPr="00BF1D29">
        <w:rPr>
          <w:lang w:val="en-US"/>
        </w:rPr>
        <w:t>Why is polarization a topic when it comes to pacemaker electrodes?</w:t>
      </w:r>
    </w:p>
    <w:p w:rsidR="008A6037" w:rsidRDefault="008A6037" w:rsidP="005835EE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is a half-cell potential and what are the theoretical types of electrodes?</w:t>
      </w:r>
    </w:p>
    <w:p w:rsidR="008A6037" w:rsidRDefault="008A6037" w:rsidP="005835EE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Describe the basic components of the half-cell </w:t>
      </w:r>
      <w:proofErr w:type="spellStart"/>
      <w:r>
        <w:rPr>
          <w:lang w:val="en-US"/>
        </w:rPr>
        <w:t>overpotential</w:t>
      </w:r>
      <w:proofErr w:type="spellEnd"/>
    </w:p>
    <w:p w:rsidR="00BC445F" w:rsidRDefault="00BC445F" w:rsidP="005835EE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When the frequency of a measured signal is increasing, how will that influence the half-cell potential?</w:t>
      </w:r>
    </w:p>
    <w:p w:rsidR="00BC445F" w:rsidRPr="00BF1D29" w:rsidRDefault="00BC445F" w:rsidP="005835EE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Why cannot regular hemodialysis be used to clean the blood </w:t>
      </w:r>
      <w:r w:rsidR="002E5523">
        <w:rPr>
          <w:lang w:val="en-US"/>
        </w:rPr>
        <w:t>from toxins during a liver failure?</w:t>
      </w:r>
    </w:p>
    <w:p w:rsidR="005835EE" w:rsidRDefault="005835EE">
      <w:pPr>
        <w:rPr>
          <w:b/>
          <w:lang w:val="en-US"/>
        </w:rPr>
      </w:pPr>
    </w:p>
    <w:p w:rsidR="00DA3C78" w:rsidRDefault="00DA3C78">
      <w:pPr>
        <w:rPr>
          <w:b/>
          <w:lang w:val="en-US"/>
        </w:rPr>
      </w:pPr>
    </w:p>
    <w:p w:rsidR="00DA3C78" w:rsidRDefault="00DA3C78">
      <w:pPr>
        <w:rPr>
          <w:b/>
          <w:lang w:val="en-US"/>
        </w:rPr>
      </w:pPr>
      <w:r w:rsidRPr="00A13981">
        <w:rPr>
          <w:b/>
          <w:lang w:val="en-US"/>
        </w:rPr>
        <w:t>Chapter 2</w:t>
      </w:r>
    </w:p>
    <w:p w:rsidR="0003693A" w:rsidRPr="00A13981" w:rsidRDefault="00B7259C" w:rsidP="00A13981">
      <w:pPr>
        <w:pStyle w:val="Listeavsnitt"/>
        <w:numPr>
          <w:ilvl w:val="0"/>
          <w:numId w:val="2"/>
        </w:numPr>
        <w:rPr>
          <w:lang w:val="en-US"/>
        </w:rPr>
      </w:pPr>
      <w:r w:rsidRPr="00A13981">
        <w:rPr>
          <w:lang w:val="en-US"/>
        </w:rPr>
        <w:t>Can you describe the circulatory system, the main parts of it and the function of the most important parts</w:t>
      </w:r>
      <w:r w:rsidR="00271EEB">
        <w:rPr>
          <w:lang w:val="en-US"/>
        </w:rPr>
        <w:t>?</w:t>
      </w:r>
    </w:p>
    <w:p w:rsidR="00B7259C" w:rsidRDefault="00B7259C" w:rsidP="00B7259C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How </w:t>
      </w:r>
      <w:r w:rsidR="00271EEB">
        <w:rPr>
          <w:lang w:val="en-US"/>
        </w:rPr>
        <w:t>are the different parts</w:t>
      </w:r>
      <w:r w:rsidR="00BE7E98">
        <w:rPr>
          <w:lang w:val="en-US"/>
        </w:rPr>
        <w:t xml:space="preserve"> of the heart synchronized?</w:t>
      </w:r>
    </w:p>
    <w:p w:rsidR="00BE7E98" w:rsidRDefault="00BE7E98" w:rsidP="00B7259C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If we measure an elevated pressure in the right atrium, what could possibly be wrong and which devices could we use to fix the problem?</w:t>
      </w:r>
    </w:p>
    <w:p w:rsidR="00BE7E98" w:rsidRDefault="00BE7E98" w:rsidP="00BE7E98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is an action potential and why is the action potential limited in time?</w:t>
      </w:r>
    </w:p>
    <w:p w:rsidR="00BE7E98" w:rsidRDefault="00BE7E98" w:rsidP="00BE7E98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lastRenderedPageBreak/>
        <w:t>What is the main purpose of the AV-node, and what happens if the SA-node is not working as expected</w:t>
      </w:r>
      <w:r w:rsidR="00961584">
        <w:rPr>
          <w:lang w:val="en-US"/>
        </w:rPr>
        <w:t>?</w:t>
      </w:r>
    </w:p>
    <w:p w:rsidR="00961584" w:rsidRDefault="00961584" w:rsidP="00BE7E98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How is it possible to diagnose the heart by measuring electricity and what kind of equipment do you need?</w:t>
      </w:r>
    </w:p>
    <w:p w:rsidR="00961584" w:rsidRDefault="00961584" w:rsidP="00BE7E98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Why is the </w:t>
      </w:r>
      <w:r w:rsidR="00C427C4">
        <w:rPr>
          <w:lang w:val="en-US"/>
        </w:rPr>
        <w:t>ECG-</w:t>
      </w:r>
      <w:r>
        <w:rPr>
          <w:lang w:val="en-US"/>
        </w:rPr>
        <w:t>repolarization positive?</w:t>
      </w:r>
    </w:p>
    <w:p w:rsidR="00E26D97" w:rsidRDefault="00E26D97" w:rsidP="00BE7E98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is an Einthoven triangle and how is it used?</w:t>
      </w:r>
    </w:p>
    <w:p w:rsidR="00035C8A" w:rsidRDefault="00035C8A" w:rsidP="00BE7E98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is carrying the current in the body, and which problems can occur when we will transfer this current to cables outside the body?</w:t>
      </w:r>
    </w:p>
    <w:p w:rsidR="00035C8A" w:rsidRDefault="00035C8A" w:rsidP="00BE7E98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is the voltage and frequency-range for ECG-signals?</w:t>
      </w:r>
    </w:p>
    <w:p w:rsidR="00271EEB" w:rsidRDefault="00271EEB" w:rsidP="00BE7E98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When the frequency-range of an ECG-device is in the range of 0-100 Hz, what would the ECG-signal look like on the monitor?</w:t>
      </w:r>
    </w:p>
    <w:p w:rsidR="00035C8A" w:rsidRDefault="00035C8A" w:rsidP="00BE7E98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is the Wilson-terminal, what is the advantage and what is the disadvantage with the method?</w:t>
      </w:r>
    </w:p>
    <w:p w:rsidR="00035C8A" w:rsidRDefault="00035C8A" w:rsidP="00BE7E98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are augmented leads, what is the advantage and how is the lead vector different from the regular Einthoven triangle?</w:t>
      </w:r>
    </w:p>
    <w:p w:rsidR="00035C8A" w:rsidRDefault="00271EEB" w:rsidP="00BE7E98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is C</w:t>
      </w:r>
      <w:r w:rsidR="00035C8A">
        <w:rPr>
          <w:lang w:val="en-US"/>
        </w:rPr>
        <w:t>MRR in an ECG-amplifier and why is it important?</w:t>
      </w:r>
    </w:p>
    <w:p w:rsidR="00035C8A" w:rsidRDefault="00035C8A" w:rsidP="00BE7E98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How can you minimize the noise from magnetic field pickup when acquiring the ECG-signals?</w:t>
      </w:r>
    </w:p>
    <w:p w:rsidR="00035C8A" w:rsidRDefault="00035C8A" w:rsidP="00BE7E98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Make a simple sketch of an ECG-amplifier and discuss briefly the main parts of it</w:t>
      </w:r>
    </w:p>
    <w:p w:rsidR="00035C8A" w:rsidRDefault="00035C8A" w:rsidP="00BE7E98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Describe a method for actively suppressing electromagnetic noise in an ECG-setup</w:t>
      </w:r>
    </w:p>
    <w:p w:rsidR="00035C8A" w:rsidRDefault="00035C8A" w:rsidP="00BE7E98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Is it a built-in electrical safety system in driven right leg?</w:t>
      </w:r>
    </w:p>
    <w:p w:rsidR="00271EEB" w:rsidRDefault="00271EEB" w:rsidP="00BE7E98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Ho</w:t>
      </w:r>
      <w:r w:rsidR="00C226CE">
        <w:rPr>
          <w:lang w:val="en-US"/>
        </w:rPr>
        <w:t xml:space="preserve">w many leads do you need for a </w:t>
      </w:r>
      <w:r>
        <w:rPr>
          <w:lang w:val="en-US"/>
        </w:rPr>
        <w:t xml:space="preserve">12-lead ECG, where are they located and which electrodes belong to which </w:t>
      </w:r>
      <w:r w:rsidR="00C226CE">
        <w:rPr>
          <w:lang w:val="en-US"/>
        </w:rPr>
        <w:t>leads?</w:t>
      </w:r>
    </w:p>
    <w:p w:rsidR="00C226CE" w:rsidRDefault="00C226CE" w:rsidP="00BE7E98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Why is it almost impossible to design an ECG-monitor without using operational amplifiers?</w:t>
      </w:r>
    </w:p>
    <w:p w:rsidR="00C226CE" w:rsidRDefault="00C226CE" w:rsidP="00BE7E98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Why is it important that the ECG-system does not "load" the patient (= there is no current from the patient through the electrodes)</w:t>
      </w:r>
    </w:p>
    <w:p w:rsidR="00035C8A" w:rsidRDefault="00035C8A" w:rsidP="00035C8A">
      <w:pPr>
        <w:rPr>
          <w:lang w:val="en-US"/>
        </w:rPr>
      </w:pPr>
    </w:p>
    <w:p w:rsidR="00035C8A" w:rsidRPr="0023371B" w:rsidRDefault="0015281E" w:rsidP="00035C8A">
      <w:pPr>
        <w:rPr>
          <w:b/>
          <w:lang w:val="en-US"/>
        </w:rPr>
      </w:pPr>
      <w:r>
        <w:rPr>
          <w:b/>
          <w:lang w:val="en-US"/>
        </w:rPr>
        <w:t>Chapter 3</w:t>
      </w:r>
    </w:p>
    <w:p w:rsidR="00BA428D" w:rsidRDefault="00035C8A" w:rsidP="00035C8A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Describe what blood pressures you would expect from an arterial blood pressure monitor, and which you would expect inside the different parts of the heart</w:t>
      </w:r>
    </w:p>
    <w:p w:rsidR="00BA428D" w:rsidRDefault="00BA428D" w:rsidP="00035C8A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is the difference between invasive blood pressure measurements and non-invasive measurements?</w:t>
      </w:r>
      <w:r w:rsidR="003C5ECF">
        <w:rPr>
          <w:lang w:val="en-US"/>
        </w:rPr>
        <w:t xml:space="preserve"> </w:t>
      </w:r>
    </w:p>
    <w:p w:rsidR="00BA428D" w:rsidRDefault="00BA428D" w:rsidP="00035C8A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Describe the most common non-invasive methods for blood pressure measurements and their main advantages/disadvantages and sources of error</w:t>
      </w:r>
    </w:p>
    <w:p w:rsidR="00035C8A" w:rsidRDefault="00035C8A" w:rsidP="00035C8A">
      <w:pPr>
        <w:pStyle w:val="Listeavsnitt"/>
        <w:numPr>
          <w:ilvl w:val="0"/>
          <w:numId w:val="2"/>
        </w:numPr>
        <w:rPr>
          <w:lang w:val="en-US"/>
        </w:rPr>
      </w:pPr>
      <w:r w:rsidRPr="00035C8A">
        <w:rPr>
          <w:lang w:val="en-US"/>
        </w:rPr>
        <w:t xml:space="preserve"> </w:t>
      </w:r>
      <w:r w:rsidR="003C5ECF">
        <w:rPr>
          <w:lang w:val="en-US"/>
        </w:rPr>
        <w:t>Which of the invasive methods are able to measure absolute pressure, and which can measure relative pressure?</w:t>
      </w:r>
    </w:p>
    <w:p w:rsidR="003C5ECF" w:rsidRDefault="003C5ECF" w:rsidP="00035C8A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How will an air bubble affect the blood pressure measurement from an invasive blood pressure measurement system?</w:t>
      </w:r>
    </w:p>
    <w:p w:rsidR="003C5ECF" w:rsidRDefault="003C5ECF" w:rsidP="00035C8A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How can a </w:t>
      </w:r>
      <w:proofErr w:type="spellStart"/>
      <w:r>
        <w:rPr>
          <w:lang w:val="en-US"/>
        </w:rPr>
        <w:t>wheatstone</w:t>
      </w:r>
      <w:proofErr w:type="spellEnd"/>
      <w:r>
        <w:rPr>
          <w:lang w:val="en-US"/>
        </w:rPr>
        <w:t>-bridge be useful for blood pressure measurements?</w:t>
      </w:r>
    </w:p>
    <w:p w:rsidR="00863E99" w:rsidRDefault="00863E99" w:rsidP="00035C8A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are the main advantages and disadvantages with intra-vascular blood pressure measurements?</w:t>
      </w:r>
    </w:p>
    <w:p w:rsidR="00863E99" w:rsidRDefault="00863E99" w:rsidP="00035C8A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How can you measure the system characteristics of an invasive blood pressure system?</w:t>
      </w:r>
    </w:p>
    <w:p w:rsidR="00863E99" w:rsidRDefault="00C44E13" w:rsidP="00035C8A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are the main sources of error for a wrist blood pressure measurement system, and what are the advantages?</w:t>
      </w:r>
    </w:p>
    <w:p w:rsidR="00C44E13" w:rsidRDefault="00C44E13" w:rsidP="00035C8A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lastRenderedPageBreak/>
        <w:t xml:space="preserve">What is a stethoscope, how does it work and what is a typical </w:t>
      </w:r>
      <w:proofErr w:type="spellStart"/>
      <w:r>
        <w:rPr>
          <w:lang w:val="en-US"/>
        </w:rPr>
        <w:t>frequencyresponse</w:t>
      </w:r>
      <w:proofErr w:type="spellEnd"/>
      <w:r>
        <w:rPr>
          <w:lang w:val="en-US"/>
        </w:rPr>
        <w:t>?</w:t>
      </w:r>
    </w:p>
    <w:p w:rsidR="00C44E13" w:rsidRDefault="00C44E13" w:rsidP="00035C8A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How can you measure the blood pressure by means of a stethoscope, a sphygmomano</w:t>
      </w:r>
      <w:r w:rsidR="001A10F5">
        <w:rPr>
          <w:lang w:val="en-US"/>
        </w:rPr>
        <w:t>me</w:t>
      </w:r>
      <w:r>
        <w:rPr>
          <w:lang w:val="en-US"/>
        </w:rPr>
        <w:t xml:space="preserve">ter and </w:t>
      </w:r>
      <w:r w:rsidR="00E707C1">
        <w:rPr>
          <w:lang w:val="en-US"/>
        </w:rPr>
        <w:t>a cuff?</w:t>
      </w:r>
    </w:p>
    <w:p w:rsidR="001A10F5" w:rsidRDefault="001A10F5" w:rsidP="00035C8A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Why is an automatic </w:t>
      </w:r>
      <w:proofErr w:type="spellStart"/>
      <w:r>
        <w:rPr>
          <w:lang w:val="en-US"/>
        </w:rPr>
        <w:t>bloodpressure</w:t>
      </w:r>
      <w:proofErr w:type="spellEnd"/>
      <w:r>
        <w:rPr>
          <w:lang w:val="en-US"/>
        </w:rPr>
        <w:t xml:space="preserve"> monitor with a sphygmomanometer, cuff and a microphone a bad idea?</w:t>
      </w:r>
    </w:p>
    <w:p w:rsidR="001A10F5" w:rsidRDefault="001A10F5" w:rsidP="00035C8A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Why is it impossible to measure the diastolic pressure with an </w:t>
      </w:r>
      <w:proofErr w:type="spellStart"/>
      <w:r>
        <w:rPr>
          <w:lang w:val="en-US"/>
        </w:rPr>
        <w:t>oscillometric</w:t>
      </w:r>
      <w:proofErr w:type="spellEnd"/>
      <w:r>
        <w:rPr>
          <w:lang w:val="en-US"/>
        </w:rPr>
        <w:t xml:space="preserve"> method?</w:t>
      </w:r>
    </w:p>
    <w:p w:rsidR="00E707C1" w:rsidRDefault="00E707C1" w:rsidP="00035C8A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are the typical error sources for sp</w:t>
      </w:r>
      <w:r w:rsidR="002C3566">
        <w:rPr>
          <w:lang w:val="en-US"/>
        </w:rPr>
        <w:t>hyg</w:t>
      </w:r>
      <w:r>
        <w:rPr>
          <w:lang w:val="en-US"/>
        </w:rPr>
        <w:t>momanometers?</w:t>
      </w:r>
    </w:p>
    <w:p w:rsidR="00E707C1" w:rsidRDefault="00E707C1" w:rsidP="00035C8A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EXPERT: Which non-invasive blood pressure measurement method would you recommend for measuring the blood pressure of a patient suffering from muscle-atrophy?</w:t>
      </w:r>
    </w:p>
    <w:p w:rsidR="00E707C1" w:rsidRDefault="00E707C1" w:rsidP="00035C8A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kind of device would you use for diagnosing glaucoma?</w:t>
      </w:r>
    </w:p>
    <w:p w:rsidR="00E707C1" w:rsidRDefault="00E707C1" w:rsidP="00035C8A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How do you know that you have applied the right pressure to a manual tonometer?</w:t>
      </w:r>
    </w:p>
    <w:p w:rsidR="00E707C1" w:rsidRDefault="00E707C1" w:rsidP="00035C8A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are the basic principles of an automatic contact-tonometer?</w:t>
      </w:r>
    </w:p>
    <w:p w:rsidR="001A10F5" w:rsidRDefault="001A10F5" w:rsidP="00035C8A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Which tonometry-method has the least risk of patient injury?</w:t>
      </w:r>
    </w:p>
    <w:p w:rsidR="00E707C1" w:rsidRDefault="00E707C1" w:rsidP="00035C8A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are the basic principles of an automatic non-contact tonometer?</w:t>
      </w:r>
    </w:p>
    <w:p w:rsidR="001A10F5" w:rsidRDefault="001A10F5" w:rsidP="001A10F5">
      <w:pPr>
        <w:rPr>
          <w:lang w:val="en-US"/>
        </w:rPr>
      </w:pPr>
    </w:p>
    <w:p w:rsidR="001A10F5" w:rsidRDefault="001A10F5" w:rsidP="001A10F5">
      <w:pPr>
        <w:rPr>
          <w:b/>
          <w:lang w:val="en-US"/>
        </w:rPr>
      </w:pPr>
      <w:r w:rsidRPr="001A10F5">
        <w:rPr>
          <w:b/>
          <w:lang w:val="en-US"/>
        </w:rPr>
        <w:t>Chapter 4</w:t>
      </w:r>
    </w:p>
    <w:p w:rsidR="001A10F5" w:rsidRDefault="00B05774" w:rsidP="006A3BD7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is the oxyhemoglobin dissociation curve, and what is the implication for the patient?</w:t>
      </w:r>
    </w:p>
    <w:p w:rsidR="00B05774" w:rsidRDefault="00B05774" w:rsidP="006A3BD7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is saturation, what is the unit and how can we calculate it?</w:t>
      </w:r>
    </w:p>
    <w:p w:rsidR="00B05774" w:rsidRDefault="00B05774" w:rsidP="006A3BD7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Describe the cycle of breathing, what happens?</w:t>
      </w:r>
    </w:p>
    <w:p w:rsidR="00B05774" w:rsidRDefault="00B05774" w:rsidP="006A3BD7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If a person inhales more than the regular resting volume of 0</w:t>
      </w:r>
      <w:proofErr w:type="gramStart"/>
      <w:r>
        <w:rPr>
          <w:lang w:val="en-US"/>
        </w:rPr>
        <w:t>,5</w:t>
      </w:r>
      <w:proofErr w:type="gramEnd"/>
      <w:r>
        <w:rPr>
          <w:lang w:val="en-US"/>
        </w:rPr>
        <w:t xml:space="preserve"> liter of air in the same length of time, would intra-alveolar pressure increase or decrease (become more negative)?</w:t>
      </w:r>
    </w:p>
    <w:p w:rsidR="00B05774" w:rsidRDefault="00B05774" w:rsidP="006A3BD7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Make</w:t>
      </w:r>
      <w:r w:rsidR="00DF0258">
        <w:rPr>
          <w:lang w:val="en-US"/>
        </w:rPr>
        <w:t xml:space="preserve"> a sketch of a pH electrode, </w:t>
      </w:r>
      <w:r>
        <w:rPr>
          <w:lang w:val="en-US"/>
        </w:rPr>
        <w:t xml:space="preserve">describe the different parts and </w:t>
      </w:r>
      <w:r w:rsidR="00886A58">
        <w:rPr>
          <w:lang w:val="en-US"/>
        </w:rPr>
        <w:t>what requirements would you need from an amplifier?</w:t>
      </w:r>
    </w:p>
    <w:p w:rsidR="00DF0258" w:rsidRDefault="00DC3C22" w:rsidP="006A3BD7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What is a </w:t>
      </w:r>
      <w:proofErr w:type="spellStart"/>
      <w:r>
        <w:rPr>
          <w:lang w:val="en-US"/>
        </w:rPr>
        <w:t>fiberoptic</w:t>
      </w:r>
      <w:proofErr w:type="spellEnd"/>
      <w:r>
        <w:rPr>
          <w:lang w:val="en-US"/>
        </w:rPr>
        <w:t xml:space="preserve"> pH-sensor, and what are the major advantages/disadvantages/sources of error for this?</w:t>
      </w:r>
    </w:p>
    <w:p w:rsidR="00DC3C22" w:rsidRDefault="00DC3C22" w:rsidP="006A3BD7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Why do we use green and red light for optical absorbance using pH sensitive dyes?</w:t>
      </w:r>
    </w:p>
    <w:p w:rsidR="00DC3C22" w:rsidRDefault="00DC3C22" w:rsidP="006A3BD7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What is a fluorescent </w:t>
      </w:r>
      <w:proofErr w:type="spellStart"/>
      <w:r>
        <w:rPr>
          <w:lang w:val="en-US"/>
        </w:rPr>
        <w:t>dyesensor</w:t>
      </w:r>
      <w:proofErr w:type="spellEnd"/>
      <w:r>
        <w:rPr>
          <w:lang w:val="en-US"/>
        </w:rPr>
        <w:t>, and what do we mean with "irreversible" in this context?</w:t>
      </w:r>
    </w:p>
    <w:p w:rsidR="005D30D2" w:rsidRDefault="005D30D2" w:rsidP="006A3BD7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How do we </w:t>
      </w:r>
      <w:r w:rsidR="004E7254">
        <w:rPr>
          <w:lang w:val="en-US"/>
        </w:rPr>
        <w:t>read out</w:t>
      </w:r>
      <w:r>
        <w:rPr>
          <w:lang w:val="en-US"/>
        </w:rPr>
        <w:t xml:space="preserve"> the pH from a fluorescent </w:t>
      </w:r>
      <w:proofErr w:type="spellStart"/>
      <w:r>
        <w:rPr>
          <w:lang w:val="en-US"/>
        </w:rPr>
        <w:t>dyesensor</w:t>
      </w:r>
      <w:proofErr w:type="spellEnd"/>
      <w:r>
        <w:rPr>
          <w:lang w:val="en-US"/>
        </w:rPr>
        <w:t>?</w:t>
      </w:r>
    </w:p>
    <w:p w:rsidR="004E7254" w:rsidRPr="004E7254" w:rsidRDefault="004E7254" w:rsidP="004E7254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Describe the main parts and function of a pCO2 electrode, and mention the most important sources of error</w:t>
      </w:r>
    </w:p>
    <w:p w:rsidR="005D30D2" w:rsidRDefault="004E7254" w:rsidP="006A3BD7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Why is the core of the pCO2-electrode made of a pH-electrode?</w:t>
      </w:r>
    </w:p>
    <w:p w:rsidR="004E7254" w:rsidRDefault="00FE4D8E" w:rsidP="006A3BD7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Describe the pO2 electrode, the main parts and the function and sources of error</w:t>
      </w:r>
    </w:p>
    <w:p w:rsidR="00FE4D8E" w:rsidRDefault="00FE4D8E" w:rsidP="006A3BD7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Why do we need a voltage source in the pO2 electrode, and why is it 0</w:t>
      </w:r>
      <w:proofErr w:type="gramStart"/>
      <w:r>
        <w:rPr>
          <w:lang w:val="en-US"/>
        </w:rPr>
        <w:t>,7</w:t>
      </w:r>
      <w:proofErr w:type="gramEnd"/>
      <w:r>
        <w:rPr>
          <w:lang w:val="en-US"/>
        </w:rPr>
        <w:t xml:space="preserve"> Volt?</w:t>
      </w:r>
    </w:p>
    <w:p w:rsidR="00FE4D8E" w:rsidRDefault="00FE4D8E" w:rsidP="006A3BD7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Describe a simple system for measuring saturation, and explain how pulse oximetry is made</w:t>
      </w:r>
    </w:p>
    <w:p w:rsidR="00FE4D8E" w:rsidRDefault="00FE4D8E" w:rsidP="006A3BD7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How can we be sure that a pulse oximeter does not measure saturation in venous blood?</w:t>
      </w:r>
    </w:p>
    <w:p w:rsidR="00FE4D8E" w:rsidRDefault="00FE4D8E" w:rsidP="006A3BD7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If you would like to measure the blood flow with a thermistor, why is it a bad idea to have constant current through the resistor?</w:t>
      </w:r>
    </w:p>
    <w:p w:rsidR="00FE4D8E" w:rsidRDefault="00FE4D8E" w:rsidP="006A3BD7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Show a simple circuit that can provide constant temperature in a thermistor measuring the blood flow, and explain how you compensate for temperature variations in the blood.</w:t>
      </w:r>
    </w:p>
    <w:p w:rsidR="004875EB" w:rsidRDefault="004875EB" w:rsidP="006A3BD7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How can you diagnose a venous thrombosis (a clot in the </w:t>
      </w:r>
      <w:proofErr w:type="spellStart"/>
      <w:r>
        <w:rPr>
          <w:lang w:val="en-US"/>
        </w:rPr>
        <w:t>vene</w:t>
      </w:r>
      <w:proofErr w:type="spellEnd"/>
      <w:r>
        <w:rPr>
          <w:lang w:val="en-US"/>
        </w:rPr>
        <w:t>) in a leg without imaging- or invasive methods?</w:t>
      </w:r>
    </w:p>
    <w:p w:rsidR="004875EB" w:rsidRDefault="004875EB" w:rsidP="006A3BD7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are the main assumptions that is the basis for impedance plethysmography</w:t>
      </w:r>
    </w:p>
    <w:p w:rsidR="004875EB" w:rsidRPr="006A3BD7" w:rsidRDefault="004875EB" w:rsidP="006A3BD7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are the main problems with a two-electrode measurement?</w:t>
      </w:r>
      <w:bookmarkStart w:id="0" w:name="_GoBack"/>
      <w:bookmarkEnd w:id="0"/>
    </w:p>
    <w:p w:rsidR="00C45E32" w:rsidRDefault="00C45E32" w:rsidP="00C45E32">
      <w:pPr>
        <w:pStyle w:val="Listeavsnitt"/>
        <w:rPr>
          <w:lang w:val="en-US"/>
        </w:rPr>
      </w:pPr>
    </w:p>
    <w:p w:rsidR="00640D73" w:rsidRDefault="00640D73" w:rsidP="00C45E32">
      <w:pPr>
        <w:pStyle w:val="Listeavsnitt"/>
        <w:rPr>
          <w:lang w:val="en-US"/>
        </w:rPr>
      </w:pPr>
    </w:p>
    <w:sectPr w:rsidR="00640D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C12B89"/>
    <w:multiLevelType w:val="hybridMultilevel"/>
    <w:tmpl w:val="7B2227E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DF6992"/>
    <w:multiLevelType w:val="hybridMultilevel"/>
    <w:tmpl w:val="B5422A9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93A"/>
    <w:rsid w:val="0000079A"/>
    <w:rsid w:val="00013DFD"/>
    <w:rsid w:val="00035C8A"/>
    <w:rsid w:val="0003693A"/>
    <w:rsid w:val="00130280"/>
    <w:rsid w:val="0015281E"/>
    <w:rsid w:val="001626A0"/>
    <w:rsid w:val="001A10F5"/>
    <w:rsid w:val="001B28A0"/>
    <w:rsid w:val="001C7A21"/>
    <w:rsid w:val="002275B0"/>
    <w:rsid w:val="0023371B"/>
    <w:rsid w:val="00263C45"/>
    <w:rsid w:val="00271EEB"/>
    <w:rsid w:val="002C2E88"/>
    <w:rsid w:val="002C3566"/>
    <w:rsid w:val="002E5523"/>
    <w:rsid w:val="002F5201"/>
    <w:rsid w:val="003C5ECF"/>
    <w:rsid w:val="003C7788"/>
    <w:rsid w:val="004875EB"/>
    <w:rsid w:val="00497824"/>
    <w:rsid w:val="004B02CA"/>
    <w:rsid w:val="004D570B"/>
    <w:rsid w:val="004E7254"/>
    <w:rsid w:val="00561143"/>
    <w:rsid w:val="005835EE"/>
    <w:rsid w:val="005D30D2"/>
    <w:rsid w:val="00613CE7"/>
    <w:rsid w:val="00640D73"/>
    <w:rsid w:val="006809F8"/>
    <w:rsid w:val="0069561B"/>
    <w:rsid w:val="006A3BD7"/>
    <w:rsid w:val="00863E99"/>
    <w:rsid w:val="00886A58"/>
    <w:rsid w:val="008A6037"/>
    <w:rsid w:val="008B52B0"/>
    <w:rsid w:val="008B5564"/>
    <w:rsid w:val="008E0FA9"/>
    <w:rsid w:val="00961584"/>
    <w:rsid w:val="009750F2"/>
    <w:rsid w:val="009D5810"/>
    <w:rsid w:val="009F22D3"/>
    <w:rsid w:val="00A13981"/>
    <w:rsid w:val="00A16C25"/>
    <w:rsid w:val="00AB7AED"/>
    <w:rsid w:val="00B05774"/>
    <w:rsid w:val="00B7259C"/>
    <w:rsid w:val="00BA428D"/>
    <w:rsid w:val="00BC15A0"/>
    <w:rsid w:val="00BC445F"/>
    <w:rsid w:val="00BE5B10"/>
    <w:rsid w:val="00BE7E98"/>
    <w:rsid w:val="00BF1D29"/>
    <w:rsid w:val="00C226CE"/>
    <w:rsid w:val="00C427C4"/>
    <w:rsid w:val="00C44E13"/>
    <w:rsid w:val="00C45E32"/>
    <w:rsid w:val="00C4622F"/>
    <w:rsid w:val="00C97B6B"/>
    <w:rsid w:val="00DA3C78"/>
    <w:rsid w:val="00DB15C7"/>
    <w:rsid w:val="00DC3C22"/>
    <w:rsid w:val="00DF0258"/>
    <w:rsid w:val="00E16324"/>
    <w:rsid w:val="00E26D97"/>
    <w:rsid w:val="00E464EF"/>
    <w:rsid w:val="00E477B9"/>
    <w:rsid w:val="00E707C1"/>
    <w:rsid w:val="00ED47A9"/>
    <w:rsid w:val="00F7214B"/>
    <w:rsid w:val="00F84595"/>
    <w:rsid w:val="00F967FE"/>
    <w:rsid w:val="00FE4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03693A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C45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45E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03693A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C45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45E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AADB79D4</Template>
  <TotalTime>712</TotalTime>
  <Pages>4</Pages>
  <Words>1170</Words>
  <Characters>6204</Characters>
  <Application>Microsoft Office Word</Application>
  <DocSecurity>0</DocSecurity>
  <Lines>51</Lines>
  <Paragraphs>14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Oslo universitetssykehus</Company>
  <LinksUpToDate>false</LinksUpToDate>
  <CharactersWithSpaces>7360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Olav Høgetveit</dc:creator>
  <cp:lastModifiedBy>Jan Olav Høgetveit</cp:lastModifiedBy>
  <cp:revision>7</cp:revision>
  <cp:lastPrinted>2018-11-27T14:52:00Z</cp:lastPrinted>
  <dcterms:created xsi:type="dcterms:W3CDTF">2020-09-03T08:45:00Z</dcterms:created>
  <dcterms:modified xsi:type="dcterms:W3CDTF">2020-09-08T10:06:00Z</dcterms:modified>
</cp:coreProperties>
</file>